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8349B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CLYVE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2DE6D169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AFC7E57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87973D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53C1CB83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4CA93DF3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Wiltshire, except </w:t>
      </w:r>
    </w:p>
    <w:p w14:paraId="13BA798F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ecclesiastical persons, the two fifteenths and two tenths granted to the King at </w:t>
      </w:r>
    </w:p>
    <w:p w14:paraId="73D61419" w14:textId="77777777" w:rsidR="00C4381A" w:rsidRDefault="00C4381A" w:rsidP="00C4381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Parliament.   (C.F.R. 1399-1405 pp.282-3)</w:t>
      </w:r>
    </w:p>
    <w:p w14:paraId="76CE0947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946CEEB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C7CFD64" w14:textId="77777777" w:rsidR="00C4381A" w:rsidRDefault="00C4381A" w:rsidP="00C438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67287C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241B3" w14:textId="77777777" w:rsidR="00C4381A" w:rsidRDefault="00C4381A" w:rsidP="009139A6">
      <w:r>
        <w:separator/>
      </w:r>
    </w:p>
  </w:endnote>
  <w:endnote w:type="continuationSeparator" w:id="0">
    <w:p w14:paraId="648EF59D" w14:textId="77777777" w:rsidR="00C4381A" w:rsidRDefault="00C438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417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8D1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875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D33D0" w14:textId="77777777" w:rsidR="00C4381A" w:rsidRDefault="00C4381A" w:rsidP="009139A6">
      <w:r>
        <w:separator/>
      </w:r>
    </w:p>
  </w:footnote>
  <w:footnote w:type="continuationSeparator" w:id="0">
    <w:p w14:paraId="783C7A42" w14:textId="77777777" w:rsidR="00C4381A" w:rsidRDefault="00C438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8DA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8E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7B4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1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381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FCBEB"/>
  <w15:chartTrackingRefBased/>
  <w15:docId w15:val="{7F467BB0-DA38-47E1-8287-1A489542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2021-07-26T16:30:00Z</dcterms:created>
  <dcterms:modified xsi:type="dcterms:W3CDTF">2021-07-26T16:30:00Z</dcterms:modified>
</cp:coreProperties>
</file>