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CLYVA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Dec.1426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Bishop’s Palace, Exeter, by the Bishop.</w:t>
      </w: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pp.105-6)</w:t>
      </w: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30BBA" w:rsidRDefault="00630BBA" w:rsidP="00630B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  <w:bookmarkStart w:id="0" w:name="_GoBack"/>
      <w:bookmarkEnd w:id="0"/>
    </w:p>
    <w:sectPr w:rsidR="006B2F86" w:rsidRPr="00630B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BBA" w:rsidRDefault="00630BBA" w:rsidP="00E71FC3">
      <w:pPr>
        <w:spacing w:after="0" w:line="240" w:lineRule="auto"/>
      </w:pPr>
      <w:r>
        <w:separator/>
      </w:r>
    </w:p>
  </w:endnote>
  <w:endnote w:type="continuationSeparator" w:id="0">
    <w:p w:rsidR="00630BBA" w:rsidRDefault="00630B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BBA" w:rsidRDefault="00630BBA" w:rsidP="00E71FC3">
      <w:pPr>
        <w:spacing w:after="0" w:line="240" w:lineRule="auto"/>
      </w:pPr>
      <w:r>
        <w:separator/>
      </w:r>
    </w:p>
  </w:footnote>
  <w:footnote w:type="continuationSeparator" w:id="0">
    <w:p w:rsidR="00630BBA" w:rsidRDefault="00630B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BBA"/>
    <w:rsid w:val="00630BB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F7365"/>
  <w15:chartTrackingRefBased/>
  <w15:docId w15:val="{638969AA-504A-4815-96CB-781A4E3C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2016-04-08T15:34:00Z</dcterms:created>
  <dcterms:modified xsi:type="dcterms:W3CDTF">2016-04-08T15:34:00Z</dcterms:modified>
</cp:coreProperties>
</file>