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18370D" w14:textId="77777777" w:rsidR="00DD61DD" w:rsidRDefault="00DD61DD" w:rsidP="00DD61D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Mathew CLYTEROW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E04B6B3" w14:textId="77777777" w:rsidR="00DD61DD" w:rsidRDefault="00DD61DD" w:rsidP="00DD61D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West </w:t>
      </w:r>
      <w:proofErr w:type="spellStart"/>
      <w:r>
        <w:rPr>
          <w:rFonts w:ascii="Times New Roman" w:hAnsi="Times New Roman" w:cs="Times New Roman"/>
        </w:rPr>
        <w:t>Malling</w:t>
      </w:r>
      <w:proofErr w:type="spellEnd"/>
      <w:r>
        <w:rPr>
          <w:rFonts w:ascii="Times New Roman" w:hAnsi="Times New Roman" w:cs="Times New Roman"/>
        </w:rPr>
        <w:t>, Kent. Chapman.</w:t>
      </w:r>
    </w:p>
    <w:p w14:paraId="15E1EE16" w14:textId="77777777" w:rsidR="00DD61DD" w:rsidRDefault="00DD61DD" w:rsidP="00DD61DD">
      <w:pPr>
        <w:jc w:val="both"/>
        <w:rPr>
          <w:rFonts w:ascii="Times New Roman" w:hAnsi="Times New Roman" w:cs="Times New Roman"/>
        </w:rPr>
      </w:pPr>
    </w:p>
    <w:p w14:paraId="17777B9D" w14:textId="77777777" w:rsidR="00DD61DD" w:rsidRDefault="00DD61DD" w:rsidP="00DD61DD">
      <w:pPr>
        <w:jc w:val="both"/>
        <w:rPr>
          <w:rFonts w:ascii="Times New Roman" w:hAnsi="Times New Roman" w:cs="Times New Roman"/>
        </w:rPr>
      </w:pPr>
    </w:p>
    <w:p w14:paraId="5DCE03A9" w14:textId="77777777" w:rsidR="00DD61DD" w:rsidRDefault="00DD61DD" w:rsidP="00DD61D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Mannynge</w:t>
      </w:r>
      <w:proofErr w:type="spellEnd"/>
      <w:r>
        <w:rPr>
          <w:rFonts w:ascii="Times New Roman" w:hAnsi="Times New Roman" w:cs="Times New Roman"/>
        </w:rPr>
        <w:t xml:space="preserve"> of London, grocer(q.v.), brought a plaint of debt against</w:t>
      </w:r>
    </w:p>
    <w:p w14:paraId="436F4B21" w14:textId="77777777" w:rsidR="00DD61DD" w:rsidRDefault="00DD61DD" w:rsidP="00DD61D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him, John Edward of </w:t>
      </w:r>
      <w:proofErr w:type="spellStart"/>
      <w:r>
        <w:rPr>
          <w:rFonts w:ascii="Times New Roman" w:hAnsi="Times New Roman" w:cs="Times New Roman"/>
        </w:rPr>
        <w:t>Exiland</w:t>
      </w:r>
      <w:proofErr w:type="spellEnd"/>
      <w:r>
        <w:rPr>
          <w:rFonts w:ascii="Times New Roman" w:hAnsi="Times New Roman" w:cs="Times New Roman"/>
        </w:rPr>
        <w:t xml:space="preserve">, Devon(q.v.), Henry Philpot of </w:t>
      </w:r>
    </w:p>
    <w:p w14:paraId="1FA1F793" w14:textId="77777777" w:rsidR="00DD61DD" w:rsidRDefault="00DD61DD" w:rsidP="00DD61D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Maidstone, Kent(q.v.) and William </w:t>
      </w:r>
      <w:proofErr w:type="spellStart"/>
      <w:r>
        <w:rPr>
          <w:rFonts w:ascii="Times New Roman" w:hAnsi="Times New Roman" w:cs="Times New Roman"/>
        </w:rPr>
        <w:t>Dornet</w:t>
      </w:r>
      <w:proofErr w:type="spellEnd"/>
      <w:r>
        <w:rPr>
          <w:rFonts w:ascii="Times New Roman" w:hAnsi="Times New Roman" w:cs="Times New Roman"/>
        </w:rPr>
        <w:t xml:space="preserve"> of Wellington, Somerset(q.v.).</w:t>
      </w:r>
    </w:p>
    <w:p w14:paraId="23A379ED" w14:textId="77777777" w:rsidR="00DD61DD" w:rsidRDefault="00DD61DD" w:rsidP="00DD61D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57C4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189436D" w14:textId="77777777" w:rsidR="00DD61DD" w:rsidRDefault="00DD61DD" w:rsidP="00DD61DD">
      <w:pPr>
        <w:jc w:val="both"/>
        <w:rPr>
          <w:rFonts w:ascii="Times New Roman" w:hAnsi="Times New Roman" w:cs="Times New Roman"/>
        </w:rPr>
      </w:pPr>
    </w:p>
    <w:p w14:paraId="19EC8DA2" w14:textId="77777777" w:rsidR="00DD61DD" w:rsidRDefault="00DD61DD" w:rsidP="00DD61DD">
      <w:pPr>
        <w:jc w:val="both"/>
        <w:rPr>
          <w:rFonts w:ascii="Times New Roman" w:hAnsi="Times New Roman" w:cs="Times New Roman"/>
        </w:rPr>
      </w:pPr>
    </w:p>
    <w:p w14:paraId="23023BF2" w14:textId="77777777" w:rsidR="00DD61DD" w:rsidRDefault="00DD61DD" w:rsidP="00DD61D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 March 2018</w:t>
      </w:r>
    </w:p>
    <w:p w14:paraId="2615C989" w14:textId="77777777" w:rsidR="006B2F86" w:rsidRPr="00E71FC3" w:rsidRDefault="00DD61D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DECA5D" w14:textId="77777777" w:rsidR="00DD61DD" w:rsidRDefault="00DD61DD" w:rsidP="00E71FC3">
      <w:r>
        <w:separator/>
      </w:r>
    </w:p>
  </w:endnote>
  <w:endnote w:type="continuationSeparator" w:id="0">
    <w:p w14:paraId="3120922B" w14:textId="77777777" w:rsidR="00DD61DD" w:rsidRDefault="00DD61D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433A2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E149D6" w14:textId="77777777" w:rsidR="00DD61DD" w:rsidRDefault="00DD61DD" w:rsidP="00E71FC3">
      <w:r>
        <w:separator/>
      </w:r>
    </w:p>
  </w:footnote>
  <w:footnote w:type="continuationSeparator" w:id="0">
    <w:p w14:paraId="2C547358" w14:textId="77777777" w:rsidR="00DD61DD" w:rsidRDefault="00DD61D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1DD"/>
    <w:rsid w:val="001A7C09"/>
    <w:rsid w:val="00577BD5"/>
    <w:rsid w:val="00656CBA"/>
    <w:rsid w:val="006A1F77"/>
    <w:rsid w:val="00733BE7"/>
    <w:rsid w:val="00AB52E8"/>
    <w:rsid w:val="00B16D3F"/>
    <w:rsid w:val="00BB41AC"/>
    <w:rsid w:val="00DD61D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AA0EB"/>
  <w15:chartTrackingRefBased/>
  <w15:docId w15:val="{72E2DF68-1918-4490-B437-537C1D297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61D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D61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2018-04-03T20:56:00Z</dcterms:created>
  <dcterms:modified xsi:type="dcterms:W3CDTF">2018-04-03T20:59:00Z</dcterms:modified>
</cp:coreProperties>
</file>