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81744" w14:textId="77777777" w:rsidR="00C242BC" w:rsidRDefault="00C242BC" w:rsidP="00C242B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Philip CLYTE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04716612" w14:textId="77777777" w:rsidR="00C242BC" w:rsidRDefault="00C242BC" w:rsidP="00C242B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Archer.</w:t>
      </w:r>
    </w:p>
    <w:p w14:paraId="0D657644" w14:textId="77777777" w:rsidR="00C242BC" w:rsidRDefault="00C242BC" w:rsidP="00C242B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876CB40" w14:textId="77777777" w:rsidR="00C242BC" w:rsidRDefault="00C242BC" w:rsidP="00C242B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06000BC" w14:textId="77777777" w:rsidR="00C242BC" w:rsidRDefault="00C242BC" w:rsidP="00C242B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Harfleur under the command of Sir Hugh </w:t>
      </w:r>
    </w:p>
    <w:p w14:paraId="0E0905C4" w14:textId="77777777" w:rsidR="00C242BC" w:rsidRDefault="00C242BC" w:rsidP="00C242B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0B2EDF09" w14:textId="77777777" w:rsidR="00C242BC" w:rsidRDefault="00C242BC" w:rsidP="00C242BC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202F23E7" w14:textId="77777777" w:rsidR="00C242BC" w:rsidRDefault="00C242BC" w:rsidP="00C242B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B812145" w14:textId="77777777" w:rsidR="00C242BC" w:rsidRDefault="00C242BC" w:rsidP="00C242B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3E6316E" w14:textId="77777777" w:rsidR="00C242BC" w:rsidRDefault="00C242BC" w:rsidP="00C242B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20 December 2022</w:t>
      </w:r>
    </w:p>
    <w:p w14:paraId="6472F0F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D6C28" w14:textId="77777777" w:rsidR="00C242BC" w:rsidRDefault="00C242BC" w:rsidP="009139A6">
      <w:r>
        <w:separator/>
      </w:r>
    </w:p>
  </w:endnote>
  <w:endnote w:type="continuationSeparator" w:id="0">
    <w:p w14:paraId="2B8EDC04" w14:textId="77777777" w:rsidR="00C242BC" w:rsidRDefault="00C242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AD4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3FAE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31E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6DD2F" w14:textId="77777777" w:rsidR="00C242BC" w:rsidRDefault="00C242BC" w:rsidP="009139A6">
      <w:r>
        <w:separator/>
      </w:r>
    </w:p>
  </w:footnote>
  <w:footnote w:type="continuationSeparator" w:id="0">
    <w:p w14:paraId="1CE09085" w14:textId="77777777" w:rsidR="00C242BC" w:rsidRDefault="00C242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40A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9B8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8BD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2B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242BC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99243"/>
  <w15:chartTrackingRefBased/>
  <w15:docId w15:val="{ECB191E9-7D3D-497D-A9AD-4670B3109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2B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2023-12-15T07:39:00Z</dcterms:created>
  <dcterms:modified xsi:type="dcterms:W3CDTF">2023-12-15T07:39:00Z</dcterms:modified>
</cp:coreProperties>
</file>