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C0B1" w14:textId="77777777" w:rsidR="00C01FCD" w:rsidRDefault="00C01FCD" w:rsidP="00C01FCD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CLYSTON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fl.1478-9)</w:t>
      </w:r>
    </w:p>
    <w:p w14:paraId="2B28EFBD" w14:textId="77777777" w:rsidR="00C01FCD" w:rsidRDefault="00C01FCD" w:rsidP="00C01FCD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of Leicester. Barker.</w:t>
      </w:r>
    </w:p>
    <w:p w14:paraId="5C81EA4B" w14:textId="77777777" w:rsidR="00C01FCD" w:rsidRDefault="00C01FCD" w:rsidP="00C01FCD">
      <w:pPr>
        <w:pStyle w:val="NoSpacing"/>
        <w:ind w:left="1440" w:hanging="1440"/>
        <w:rPr>
          <w:rFonts w:cs="Times New Roman"/>
          <w:szCs w:val="24"/>
        </w:rPr>
      </w:pPr>
    </w:p>
    <w:p w14:paraId="7F0627C4" w14:textId="77777777" w:rsidR="00C01FCD" w:rsidRDefault="00C01FCD" w:rsidP="00C01FCD">
      <w:pPr>
        <w:pStyle w:val="NoSpacing"/>
        <w:ind w:left="1440" w:hanging="1440"/>
        <w:rPr>
          <w:rFonts w:cs="Times New Roman"/>
          <w:szCs w:val="24"/>
        </w:rPr>
      </w:pPr>
    </w:p>
    <w:p w14:paraId="2A309951" w14:textId="77777777" w:rsidR="00C01FCD" w:rsidRDefault="00C01FCD" w:rsidP="00C01FCD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1478-9</w:t>
      </w:r>
      <w:r>
        <w:rPr>
          <w:rFonts w:cs="Times New Roman"/>
          <w:szCs w:val="24"/>
        </w:rPr>
        <w:tab/>
        <w:t>He entered the Merchant Gild.</w:t>
      </w:r>
    </w:p>
    <w:p w14:paraId="25768FDE" w14:textId="77777777" w:rsidR="00C01FCD" w:rsidRDefault="00C01FCD" w:rsidP="00C01F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(“Records of the Borough of Leicester” edited by Mary Bateson, published </w:t>
      </w:r>
    </w:p>
    <w:p w14:paraId="507A1083" w14:textId="77777777" w:rsidR="00C01FCD" w:rsidRDefault="00C01FCD" w:rsidP="00C01FC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by </w:t>
      </w: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75D85BC3" w14:textId="77777777" w:rsidR="00C01FCD" w:rsidRDefault="00C01FCD" w:rsidP="00C01FCD">
      <w:pPr>
        <w:pStyle w:val="NoSpacing"/>
        <w:rPr>
          <w:rFonts w:cs="Times New Roman"/>
          <w:szCs w:val="24"/>
        </w:rPr>
      </w:pPr>
    </w:p>
    <w:p w14:paraId="08453072" w14:textId="77777777" w:rsidR="00C01FCD" w:rsidRDefault="00C01FCD" w:rsidP="00C01FCD">
      <w:pPr>
        <w:pStyle w:val="NoSpacing"/>
        <w:rPr>
          <w:rFonts w:cs="Times New Roman"/>
          <w:szCs w:val="24"/>
        </w:rPr>
      </w:pPr>
    </w:p>
    <w:p w14:paraId="61602867" w14:textId="77777777" w:rsidR="00C01FCD" w:rsidRDefault="00C01FCD" w:rsidP="00C01F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2024</w:t>
      </w:r>
    </w:p>
    <w:p w14:paraId="5514C8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A9E05" w14:textId="77777777" w:rsidR="00C01FCD" w:rsidRDefault="00C01FCD" w:rsidP="009139A6">
      <w:r>
        <w:separator/>
      </w:r>
    </w:p>
  </w:endnote>
  <w:endnote w:type="continuationSeparator" w:id="0">
    <w:p w14:paraId="4DD732B8" w14:textId="77777777" w:rsidR="00C01FCD" w:rsidRDefault="00C01F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3D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F81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4C4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1DEED" w14:textId="77777777" w:rsidR="00C01FCD" w:rsidRDefault="00C01FCD" w:rsidP="009139A6">
      <w:r>
        <w:separator/>
      </w:r>
    </w:p>
  </w:footnote>
  <w:footnote w:type="continuationSeparator" w:id="0">
    <w:p w14:paraId="61526F07" w14:textId="77777777" w:rsidR="00C01FCD" w:rsidRDefault="00C01F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6B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EF5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ADE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CD"/>
    <w:rsid w:val="000666E0"/>
    <w:rsid w:val="002510B7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C01FCD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FB303"/>
  <w15:chartTrackingRefBased/>
  <w15:docId w15:val="{206A473D-FF72-4C97-9440-46AE910C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2024-06-15T06:31:00Z</dcterms:created>
  <dcterms:modified xsi:type="dcterms:W3CDTF">2024-06-15T06:32:00Z</dcterms:modified>
</cp:coreProperties>
</file>