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5D334" w14:textId="70F36531" w:rsidR="00534DD6" w:rsidRPr="00534DD6" w:rsidRDefault="00534DD6" w:rsidP="00534DD6">
      <w:pPr>
        <w:pStyle w:val="NoSpacing"/>
        <w:rPr>
          <w:u w:val="single"/>
          <w:lang w:val="en-US"/>
        </w:rPr>
      </w:pPr>
      <w:r w:rsidRPr="00534DD6">
        <w:rPr>
          <w:u w:val="single"/>
          <w:lang w:val="en-US"/>
        </w:rPr>
        <w:t>Katherine CLYPSHAM</w:t>
      </w:r>
      <w:r>
        <w:rPr>
          <w:lang w:val="en-US"/>
        </w:rPr>
        <w:t xml:space="preserve">       (fl.1499)</w:t>
      </w:r>
    </w:p>
    <w:p w14:paraId="3C0F2765" w14:textId="0856355A" w:rsidR="00534DD6" w:rsidRDefault="00534DD6" w:rsidP="00534DD6">
      <w:pPr>
        <w:pStyle w:val="NoSpacing"/>
        <w:rPr>
          <w:lang w:val="en-US"/>
        </w:rPr>
      </w:pPr>
      <w:r>
        <w:rPr>
          <w:lang w:val="en-US"/>
        </w:rPr>
        <w:t>Widow.</w:t>
      </w:r>
    </w:p>
    <w:p w14:paraId="1367AC92" w14:textId="77777777" w:rsidR="00534DD6" w:rsidRDefault="00534DD6" w:rsidP="00534DD6">
      <w:pPr>
        <w:pStyle w:val="NoSpacing"/>
        <w:rPr>
          <w:lang w:val="en-US"/>
        </w:rPr>
      </w:pPr>
    </w:p>
    <w:p w14:paraId="368B4147" w14:textId="77777777" w:rsidR="00534DD6" w:rsidRDefault="00534DD6" w:rsidP="00534DD6">
      <w:pPr>
        <w:pStyle w:val="NoSpacing"/>
        <w:rPr>
          <w:lang w:val="en-US"/>
        </w:rPr>
      </w:pPr>
    </w:p>
    <w:p w14:paraId="0D866D72" w14:textId="1341A15B" w:rsidR="00534DD6" w:rsidRDefault="00534DD6" w:rsidP="00534DD6">
      <w:pPr>
        <w:pStyle w:val="NoSpacing"/>
        <w:rPr>
          <w:lang w:val="en-US"/>
        </w:rPr>
      </w:pPr>
      <w:r>
        <w:rPr>
          <w:lang w:val="en-US"/>
        </w:rPr>
        <w:tab/>
        <w:t>1499</w:t>
      </w:r>
      <w:r>
        <w:rPr>
          <w:lang w:val="en-US"/>
        </w:rPr>
        <w:tab/>
        <w:t>She made her Will.</w:t>
      </w:r>
    </w:p>
    <w:p w14:paraId="0F8FECCA" w14:textId="392B2BD5" w:rsidR="00534DD6" w:rsidRDefault="00534DD6" w:rsidP="00534DD6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(Northamptonshire Early Wills.)</w:t>
      </w:r>
    </w:p>
    <w:p w14:paraId="77122050" w14:textId="77777777" w:rsidR="00534DD6" w:rsidRDefault="00534DD6" w:rsidP="00534DD6">
      <w:pPr>
        <w:pStyle w:val="NoSpacing"/>
        <w:rPr>
          <w:lang w:val="en-US"/>
        </w:rPr>
      </w:pPr>
    </w:p>
    <w:p w14:paraId="672F6FE6" w14:textId="77777777" w:rsidR="00534DD6" w:rsidRDefault="00534DD6" w:rsidP="00534DD6">
      <w:pPr>
        <w:pStyle w:val="NoSpacing"/>
        <w:rPr>
          <w:lang w:val="en-US"/>
        </w:rPr>
      </w:pPr>
    </w:p>
    <w:p w14:paraId="5FD076D4" w14:textId="5C636A1C" w:rsidR="00534DD6" w:rsidRPr="00534DD6" w:rsidRDefault="00534DD6" w:rsidP="00534DD6">
      <w:pPr>
        <w:pStyle w:val="NoSpacing"/>
        <w:jc w:val="right"/>
        <w:rPr>
          <w:lang w:val="en-US"/>
        </w:rPr>
      </w:pPr>
      <w:r>
        <w:rPr>
          <w:lang w:val="en-US"/>
        </w:rPr>
        <w:t>30 May 2026</w:t>
      </w:r>
    </w:p>
    <w:sectPr w:rsidR="00534DD6" w:rsidRPr="00534DD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63794" w14:textId="77777777" w:rsidR="009E29B8" w:rsidRDefault="009E29B8" w:rsidP="00086E2C">
      <w:pPr>
        <w:spacing w:after="0" w:line="240" w:lineRule="auto"/>
      </w:pPr>
      <w:r>
        <w:separator/>
      </w:r>
    </w:p>
  </w:endnote>
  <w:endnote w:type="continuationSeparator" w:id="0">
    <w:p w14:paraId="0FFD53F3" w14:textId="77777777" w:rsidR="009E29B8" w:rsidRDefault="009E29B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40FF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6B55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A9FD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33651" w14:textId="77777777" w:rsidR="009E29B8" w:rsidRDefault="009E29B8" w:rsidP="00086E2C">
      <w:pPr>
        <w:spacing w:after="0" w:line="240" w:lineRule="auto"/>
      </w:pPr>
      <w:r>
        <w:separator/>
      </w:r>
    </w:p>
  </w:footnote>
  <w:footnote w:type="continuationSeparator" w:id="0">
    <w:p w14:paraId="113697CA" w14:textId="77777777" w:rsidR="009E29B8" w:rsidRDefault="009E29B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0A29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449A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D48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DD6"/>
    <w:rsid w:val="00086E2C"/>
    <w:rsid w:val="000A2E7A"/>
    <w:rsid w:val="002244B7"/>
    <w:rsid w:val="00314D94"/>
    <w:rsid w:val="00534DD6"/>
    <w:rsid w:val="005435B9"/>
    <w:rsid w:val="00617568"/>
    <w:rsid w:val="006E68FA"/>
    <w:rsid w:val="008C1CEE"/>
    <w:rsid w:val="008E56AD"/>
    <w:rsid w:val="009E29B8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34637"/>
  <w15:chartTrackingRefBased/>
  <w15:docId w15:val="{886FA0DC-A4A8-4C33-9C4E-CC8085CDA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5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2026-05-30T20:03:00Z</dcterms:created>
  <dcterms:modified xsi:type="dcterms:W3CDTF">2026-05-30T20:08:00Z</dcterms:modified>
</cp:coreProperties>
</file>