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5A61D" w14:textId="3634BDC1" w:rsidR="00BA00AB" w:rsidRDefault="001440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CLYPSHAM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20607207" w14:textId="2F033303" w:rsidR="00144061" w:rsidRDefault="001440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8C3F9" w14:textId="3912DEAE" w:rsidR="00144061" w:rsidRDefault="001440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3D0B5" w14:textId="77777777" w:rsidR="00144061" w:rsidRDefault="00144061" w:rsidP="001440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Surrey and Sussex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1413-22 p.5)</w:t>
      </w:r>
    </w:p>
    <w:p w14:paraId="788A5C42" w14:textId="77777777" w:rsidR="00144061" w:rsidRDefault="00144061" w:rsidP="001440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24C21" w14:textId="77777777" w:rsidR="00144061" w:rsidRDefault="00144061" w:rsidP="001440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F8D71" w14:textId="77777777" w:rsidR="00144061" w:rsidRPr="00924FAF" w:rsidRDefault="00144061" w:rsidP="001440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2021</w:t>
      </w:r>
    </w:p>
    <w:p w14:paraId="23F58E08" w14:textId="295200D8" w:rsidR="00144061" w:rsidRPr="00144061" w:rsidRDefault="0014406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44061" w:rsidRPr="001440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A108C" w14:textId="77777777" w:rsidR="00144061" w:rsidRDefault="00144061" w:rsidP="009139A6">
      <w:r>
        <w:separator/>
      </w:r>
    </w:p>
  </w:endnote>
  <w:endnote w:type="continuationSeparator" w:id="0">
    <w:p w14:paraId="2635B64D" w14:textId="77777777" w:rsidR="00144061" w:rsidRDefault="001440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8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3B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B7C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25849" w14:textId="77777777" w:rsidR="00144061" w:rsidRDefault="00144061" w:rsidP="009139A6">
      <w:r>
        <w:separator/>
      </w:r>
    </w:p>
  </w:footnote>
  <w:footnote w:type="continuationSeparator" w:id="0">
    <w:p w14:paraId="55BAECD1" w14:textId="77777777" w:rsidR="00144061" w:rsidRDefault="001440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1BD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CEF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6E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61"/>
    <w:rsid w:val="000666E0"/>
    <w:rsid w:val="0014406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134C5"/>
  <w15:chartTrackingRefBased/>
  <w15:docId w15:val="{CDA7F74C-AB5E-4300-AE42-164EE357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2021-10-28T11:05:00Z</dcterms:created>
  <dcterms:modified xsi:type="dcterms:W3CDTF">2021-10-28T11:07:00Z</dcterms:modified>
</cp:coreProperties>
</file>