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10587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CLYPSHAM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2C5DE79B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</w:p>
    <w:p w14:paraId="298AFDCD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</w:p>
    <w:p w14:paraId="543768CE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Surrey and Sussex.</w:t>
      </w:r>
    </w:p>
    <w:p w14:paraId="6CBC7DAD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p.201)</w:t>
      </w:r>
    </w:p>
    <w:p w14:paraId="162E43B2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</w:p>
    <w:p w14:paraId="07E7C23C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</w:p>
    <w:p w14:paraId="61131E9C" w14:textId="77777777" w:rsidR="00BD1B65" w:rsidRDefault="00BD1B65" w:rsidP="00BD1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2021</w:t>
      </w:r>
    </w:p>
    <w:p w14:paraId="5F0791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6A37E" w14:textId="77777777" w:rsidR="00BD1B65" w:rsidRDefault="00BD1B65" w:rsidP="009139A6">
      <w:r>
        <w:separator/>
      </w:r>
    </w:p>
  </w:endnote>
  <w:endnote w:type="continuationSeparator" w:id="0">
    <w:p w14:paraId="1EEC8F92" w14:textId="77777777" w:rsidR="00BD1B65" w:rsidRDefault="00BD1B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15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E2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BB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BC853" w14:textId="77777777" w:rsidR="00BD1B65" w:rsidRDefault="00BD1B65" w:rsidP="009139A6">
      <w:r>
        <w:separator/>
      </w:r>
    </w:p>
  </w:footnote>
  <w:footnote w:type="continuationSeparator" w:id="0">
    <w:p w14:paraId="15A8561E" w14:textId="77777777" w:rsidR="00BD1B65" w:rsidRDefault="00BD1B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81A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312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61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6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1B6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44163"/>
  <w15:chartTrackingRefBased/>
  <w15:docId w15:val="{0925E672-5D20-4B39-84C4-BAECDDA4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6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2021-09-15T18:08:00Z</dcterms:created>
  <dcterms:modified xsi:type="dcterms:W3CDTF">2021-09-15T18:08:00Z</dcterms:modified>
</cp:coreProperties>
</file>