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EFF3" w14:textId="622A06EE" w:rsidR="004041CD" w:rsidRDefault="004041CD" w:rsidP="004041CD">
      <w:pPr>
        <w:pStyle w:val="NoSpacing"/>
        <w:rPr>
          <w:lang w:val="en-US"/>
        </w:rPr>
      </w:pPr>
      <w:r>
        <w:rPr>
          <w:u w:val="single"/>
          <w:lang w:val="en-US"/>
        </w:rPr>
        <w:t>Thomas CLYPESHAM</w:t>
      </w:r>
      <w:r>
        <w:rPr>
          <w:lang w:val="en-US"/>
        </w:rPr>
        <w:t xml:space="preserve">        (fl.1499)</w:t>
      </w:r>
    </w:p>
    <w:p w14:paraId="4131717E" w14:textId="6E9DBD54" w:rsidR="004041CD" w:rsidRDefault="004041CD" w:rsidP="004041CD">
      <w:pPr>
        <w:pStyle w:val="NoSpacing"/>
        <w:rPr>
          <w:lang w:val="en-US"/>
        </w:rPr>
      </w:pPr>
      <w:r>
        <w:rPr>
          <w:lang w:val="en-US"/>
        </w:rPr>
        <w:t>of Little Houghton, Northamptonshire.</w:t>
      </w:r>
    </w:p>
    <w:p w14:paraId="0FB2F7D6" w14:textId="77777777" w:rsidR="004041CD" w:rsidRDefault="004041CD" w:rsidP="004041CD">
      <w:pPr>
        <w:pStyle w:val="NoSpacing"/>
        <w:rPr>
          <w:lang w:val="en-US"/>
        </w:rPr>
      </w:pPr>
    </w:p>
    <w:p w14:paraId="5B30E4A1" w14:textId="77777777" w:rsidR="004041CD" w:rsidRDefault="004041CD" w:rsidP="004041CD">
      <w:pPr>
        <w:pStyle w:val="NoSpacing"/>
        <w:rPr>
          <w:lang w:val="en-US"/>
        </w:rPr>
      </w:pPr>
    </w:p>
    <w:p w14:paraId="431615C8" w14:textId="50A7887F" w:rsidR="004041CD" w:rsidRDefault="004041CD" w:rsidP="004041CD">
      <w:pPr>
        <w:pStyle w:val="NoSpacing"/>
        <w:rPr>
          <w:lang w:val="en-US"/>
        </w:rPr>
      </w:pPr>
      <w:r>
        <w:rPr>
          <w:lang w:val="en-US"/>
        </w:rPr>
        <w:tab/>
        <w:t>1499</w:t>
      </w:r>
      <w:r>
        <w:rPr>
          <w:lang w:val="en-US"/>
        </w:rPr>
        <w:tab/>
        <w:t>He made his Will.</w:t>
      </w:r>
    </w:p>
    <w:p w14:paraId="2DCB1A39" w14:textId="66DF8C40" w:rsidR="004041CD" w:rsidRDefault="004041CD" w:rsidP="004041C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(Northamptonshire Early Wills)</w:t>
      </w:r>
    </w:p>
    <w:p w14:paraId="0FBDC4E7" w14:textId="77777777" w:rsidR="004041CD" w:rsidRDefault="004041CD" w:rsidP="004041CD">
      <w:pPr>
        <w:pStyle w:val="NoSpacing"/>
        <w:rPr>
          <w:lang w:val="en-US"/>
        </w:rPr>
      </w:pPr>
    </w:p>
    <w:p w14:paraId="3521AD0D" w14:textId="77777777" w:rsidR="004041CD" w:rsidRDefault="004041CD" w:rsidP="004041CD">
      <w:pPr>
        <w:pStyle w:val="NoSpacing"/>
        <w:rPr>
          <w:lang w:val="en-US"/>
        </w:rPr>
      </w:pPr>
    </w:p>
    <w:p w14:paraId="47C9646F" w14:textId="635A71EA" w:rsidR="004041CD" w:rsidRPr="004041CD" w:rsidRDefault="004041CD" w:rsidP="004041CD">
      <w:pPr>
        <w:pStyle w:val="NoSpacing"/>
        <w:rPr>
          <w:lang w:val="en-US"/>
        </w:rPr>
      </w:pPr>
      <w:r>
        <w:rPr>
          <w:lang w:val="en-US"/>
        </w:rPr>
        <w:t>30 May 2026</w:t>
      </w:r>
    </w:p>
    <w:sectPr w:rsidR="004041CD" w:rsidRPr="004041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66E3" w14:textId="77777777" w:rsidR="00C91658" w:rsidRDefault="00C91658" w:rsidP="00086E2C">
      <w:pPr>
        <w:spacing w:after="0" w:line="240" w:lineRule="auto"/>
      </w:pPr>
      <w:r>
        <w:separator/>
      </w:r>
    </w:p>
  </w:endnote>
  <w:endnote w:type="continuationSeparator" w:id="0">
    <w:p w14:paraId="126D2425" w14:textId="77777777" w:rsidR="00C91658" w:rsidRDefault="00C916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6A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CE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9D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75D17" w14:textId="77777777" w:rsidR="00C91658" w:rsidRDefault="00C91658" w:rsidP="00086E2C">
      <w:pPr>
        <w:spacing w:after="0" w:line="240" w:lineRule="auto"/>
      </w:pPr>
      <w:r>
        <w:separator/>
      </w:r>
    </w:p>
  </w:footnote>
  <w:footnote w:type="continuationSeparator" w:id="0">
    <w:p w14:paraId="3535DF74" w14:textId="77777777" w:rsidR="00C91658" w:rsidRDefault="00C916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F152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0CA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A8F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CD"/>
    <w:rsid w:val="00086E2C"/>
    <w:rsid w:val="000A2E7A"/>
    <w:rsid w:val="002244B7"/>
    <w:rsid w:val="00314D94"/>
    <w:rsid w:val="004041CD"/>
    <w:rsid w:val="005435B9"/>
    <w:rsid w:val="00617568"/>
    <w:rsid w:val="006E68FA"/>
    <w:rsid w:val="008C1CEE"/>
    <w:rsid w:val="008E56AD"/>
    <w:rsid w:val="00AF65CA"/>
    <w:rsid w:val="00C9165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08EED"/>
  <w15:chartTrackingRefBased/>
  <w15:docId w15:val="{AF776208-36CE-48A6-8C09-A7D8C323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2026-05-30T19:59:00Z</dcterms:created>
  <dcterms:modified xsi:type="dcterms:W3CDTF">2026-05-30T20:03:00Z</dcterms:modified>
</cp:coreProperties>
</file>