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C5D60" w14:textId="4F6F3094" w:rsidR="00466C72" w:rsidRDefault="00466C72" w:rsidP="00466C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de CLYPESBY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d.1451)</w:t>
      </w:r>
    </w:p>
    <w:p w14:paraId="700B96D0" w14:textId="03791B91" w:rsidR="00466C72" w:rsidRDefault="00466C72" w:rsidP="00466C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Horning, Norfolk.</w:t>
      </w:r>
    </w:p>
    <w:p w14:paraId="5AA8D5F1" w14:textId="77777777" w:rsidR="00466C72" w:rsidRDefault="00466C72" w:rsidP="00466C72">
      <w:pPr>
        <w:pStyle w:val="NoSpacing"/>
        <w:rPr>
          <w:rFonts w:cs="Times New Roman"/>
          <w:szCs w:val="24"/>
        </w:rPr>
      </w:pPr>
    </w:p>
    <w:p w14:paraId="02A16080" w14:textId="77777777" w:rsidR="00466C72" w:rsidRDefault="00466C72" w:rsidP="00466C72">
      <w:pPr>
        <w:pStyle w:val="NoSpacing"/>
        <w:rPr>
          <w:rFonts w:cs="Times New Roman"/>
          <w:szCs w:val="24"/>
        </w:rPr>
      </w:pPr>
    </w:p>
    <w:p w14:paraId="04CFF05D" w14:textId="45B5925B" w:rsidR="00466C72" w:rsidRDefault="00466C72" w:rsidP="00466C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Feb.1451</w:t>
      </w:r>
      <w:r>
        <w:rPr>
          <w:rFonts w:cs="Times New Roman"/>
          <w:szCs w:val="24"/>
        </w:rPr>
        <w:tab/>
        <w:t>He died.</w:t>
      </w:r>
    </w:p>
    <w:p w14:paraId="695091C4" w14:textId="77777777" w:rsidR="00466C72" w:rsidRDefault="00466C72" w:rsidP="00466C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2F4FF4B" w14:textId="77777777" w:rsidR="00466C72" w:rsidRDefault="00466C72" w:rsidP="00466C72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49-51,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1BF2BA16" w14:textId="77777777" w:rsidR="00466C72" w:rsidRDefault="00466C72" w:rsidP="00466C72">
      <w:pPr>
        <w:pStyle w:val="NoSpacing"/>
        <w:rPr>
          <w:rFonts w:cs="Times New Roman"/>
          <w:szCs w:val="24"/>
        </w:rPr>
      </w:pPr>
    </w:p>
    <w:p w14:paraId="49D9AFAA" w14:textId="77777777" w:rsidR="00466C72" w:rsidRDefault="00466C72" w:rsidP="00466C72">
      <w:pPr>
        <w:pStyle w:val="NoSpacing"/>
        <w:rPr>
          <w:rFonts w:cs="Times New Roman"/>
          <w:szCs w:val="24"/>
        </w:rPr>
      </w:pPr>
    </w:p>
    <w:p w14:paraId="1AB45978" w14:textId="4492DBCA" w:rsidR="00765A8C" w:rsidRPr="00765A8C" w:rsidRDefault="00466C7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2024</w:t>
      </w:r>
    </w:p>
    <w:sectPr w:rsidR="00765A8C" w:rsidRPr="00765A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E250D" w14:textId="77777777" w:rsidR="00765A8C" w:rsidRDefault="00765A8C" w:rsidP="009139A6">
      <w:r>
        <w:separator/>
      </w:r>
    </w:p>
  </w:endnote>
  <w:endnote w:type="continuationSeparator" w:id="0">
    <w:p w14:paraId="3671DEB5" w14:textId="77777777" w:rsidR="00765A8C" w:rsidRDefault="00765A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C69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28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120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90E48" w14:textId="77777777" w:rsidR="00765A8C" w:rsidRDefault="00765A8C" w:rsidP="009139A6">
      <w:r>
        <w:separator/>
      </w:r>
    </w:p>
  </w:footnote>
  <w:footnote w:type="continuationSeparator" w:id="0">
    <w:p w14:paraId="76E8468F" w14:textId="77777777" w:rsidR="00765A8C" w:rsidRDefault="00765A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54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42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DF3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8C"/>
    <w:rsid w:val="000666E0"/>
    <w:rsid w:val="002510B7"/>
    <w:rsid w:val="003167EB"/>
    <w:rsid w:val="00466C72"/>
    <w:rsid w:val="00522D1C"/>
    <w:rsid w:val="005C130B"/>
    <w:rsid w:val="00765A8C"/>
    <w:rsid w:val="00826F5C"/>
    <w:rsid w:val="00850FAF"/>
    <w:rsid w:val="008B7B54"/>
    <w:rsid w:val="009139A6"/>
    <w:rsid w:val="009448BB"/>
    <w:rsid w:val="00947624"/>
    <w:rsid w:val="009D57B8"/>
    <w:rsid w:val="00A3176C"/>
    <w:rsid w:val="00A524A4"/>
    <w:rsid w:val="00AE65F8"/>
    <w:rsid w:val="00BA00AB"/>
    <w:rsid w:val="00C9618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4E633"/>
  <w15:chartTrackingRefBased/>
  <w15:docId w15:val="{0A2E0545-6789-4472-B04B-F1B39E96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2024-01-28T15:51:00Z</dcterms:created>
  <dcterms:modified xsi:type="dcterms:W3CDTF">2024-01-28T19:55:00Z</dcterms:modified>
</cp:coreProperties>
</file>