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86F40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CLYNTON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1980C032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Leeds, Kent.</w:t>
      </w:r>
    </w:p>
    <w:p w14:paraId="7B59FEC0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</w:p>
    <w:p w14:paraId="468EFB9E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</w:p>
    <w:p w14:paraId="7657BD94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>He made his Will.</w:t>
      </w:r>
    </w:p>
    <w:p w14:paraId="1F10C729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61B5350D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</w:p>
    <w:p w14:paraId="7FC126A9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</w:p>
    <w:p w14:paraId="2FF513A9" w14:textId="77777777" w:rsidR="00D02CB3" w:rsidRDefault="00D02CB3" w:rsidP="00D02CB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August 2022</w:t>
      </w:r>
    </w:p>
    <w:p w14:paraId="3EC9EC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9571" w14:textId="77777777" w:rsidR="00D02CB3" w:rsidRDefault="00D02CB3" w:rsidP="009139A6">
      <w:r>
        <w:separator/>
      </w:r>
    </w:p>
  </w:endnote>
  <w:endnote w:type="continuationSeparator" w:id="0">
    <w:p w14:paraId="6CCB231B" w14:textId="77777777" w:rsidR="00D02CB3" w:rsidRDefault="00D02C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2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305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F5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360F8" w14:textId="77777777" w:rsidR="00D02CB3" w:rsidRDefault="00D02CB3" w:rsidP="009139A6">
      <w:r>
        <w:separator/>
      </w:r>
    </w:p>
  </w:footnote>
  <w:footnote w:type="continuationSeparator" w:id="0">
    <w:p w14:paraId="054A3AAA" w14:textId="77777777" w:rsidR="00D02CB3" w:rsidRDefault="00D02C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8C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8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4D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B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2CB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EC35"/>
  <w15:chartTrackingRefBased/>
  <w15:docId w15:val="{CDEA87B2-BCC5-447B-8654-516C98D9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2C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2022-12-09T10:22:00Z</dcterms:created>
  <dcterms:modified xsi:type="dcterms:W3CDTF">2022-12-09T10:22:00Z</dcterms:modified>
</cp:coreProperties>
</file>