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89670" w14:textId="77777777" w:rsidR="00DF3DCF" w:rsidRDefault="00DF3DCF" w:rsidP="00DF3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CLYNTON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C04AB7" w14:textId="77777777" w:rsidR="00DF3DCF" w:rsidRDefault="00DF3DCF" w:rsidP="00DF3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Dichford</w:t>
      </w:r>
      <w:proofErr w:type="spellEnd"/>
      <w:r>
        <w:rPr>
          <w:rFonts w:ascii="Times New Roman" w:hAnsi="Times New Roman" w:cs="Times New Roman"/>
        </w:rPr>
        <w:t>, Worcestershire. Gentleman.</w:t>
      </w:r>
    </w:p>
    <w:p w14:paraId="53FF040E" w14:textId="77777777" w:rsidR="00DF3DCF" w:rsidRDefault="00DF3DCF" w:rsidP="00DF3DCF">
      <w:pPr>
        <w:rPr>
          <w:rFonts w:ascii="Times New Roman" w:hAnsi="Times New Roman" w:cs="Times New Roman"/>
        </w:rPr>
      </w:pPr>
    </w:p>
    <w:p w14:paraId="794B620D" w14:textId="77777777" w:rsidR="00DF3DCF" w:rsidRDefault="00DF3DCF" w:rsidP="00DF3DCF">
      <w:pPr>
        <w:rPr>
          <w:rFonts w:ascii="Times New Roman" w:hAnsi="Times New Roman" w:cs="Times New Roman"/>
        </w:rPr>
      </w:pPr>
    </w:p>
    <w:p w14:paraId="5BFD8C2D" w14:textId="77777777" w:rsidR="00DF3DCF" w:rsidRDefault="00DF3DCF" w:rsidP="00DF3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Wollyngton</w:t>
      </w:r>
      <w:proofErr w:type="spellEnd"/>
      <w:r>
        <w:rPr>
          <w:rFonts w:ascii="Times New Roman" w:hAnsi="Times New Roman" w:cs="Times New Roman"/>
        </w:rPr>
        <w:t>(q.v.) brought a plaint of debt execution against him.</w:t>
      </w:r>
    </w:p>
    <w:p w14:paraId="28F77324" w14:textId="77777777" w:rsidR="00DF3DCF" w:rsidRDefault="00DF3DCF" w:rsidP="00DF3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808E8EC" w14:textId="77777777" w:rsidR="00DF3DCF" w:rsidRDefault="00DF3DCF" w:rsidP="00DF3DCF">
      <w:pPr>
        <w:rPr>
          <w:rFonts w:ascii="Times New Roman" w:hAnsi="Times New Roman" w:cs="Times New Roman"/>
        </w:rPr>
      </w:pPr>
    </w:p>
    <w:p w14:paraId="48DC6C18" w14:textId="77777777" w:rsidR="00DF3DCF" w:rsidRDefault="00DF3DCF" w:rsidP="00DF3DCF">
      <w:pPr>
        <w:rPr>
          <w:rFonts w:ascii="Times New Roman" w:hAnsi="Times New Roman" w:cs="Times New Roman"/>
        </w:rPr>
      </w:pPr>
    </w:p>
    <w:p w14:paraId="4B2B9DB3" w14:textId="77777777" w:rsidR="00DF3DCF" w:rsidRDefault="00DF3DCF" w:rsidP="00DF3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1484</w:t>
      </w:r>
    </w:p>
    <w:p w14:paraId="646AFC46" w14:textId="77777777" w:rsidR="006B2F86" w:rsidRPr="00DF3DCF" w:rsidRDefault="00DF3DCF" w:rsidP="00DF3DCF">
      <w:bookmarkStart w:id="0" w:name="_GoBack"/>
      <w:bookmarkEnd w:id="0"/>
    </w:p>
    <w:sectPr w:rsidR="006B2F86" w:rsidRPr="00DF3D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A652E" w14:textId="77777777" w:rsidR="00DF3DCF" w:rsidRDefault="00DF3DCF" w:rsidP="00E71FC3">
      <w:r>
        <w:separator/>
      </w:r>
    </w:p>
  </w:endnote>
  <w:endnote w:type="continuationSeparator" w:id="0">
    <w:p w14:paraId="3EF5F312" w14:textId="77777777" w:rsidR="00DF3DCF" w:rsidRDefault="00DF3DC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BB1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CF732" w14:textId="77777777" w:rsidR="00DF3DCF" w:rsidRDefault="00DF3DCF" w:rsidP="00E71FC3">
      <w:r>
        <w:separator/>
      </w:r>
    </w:p>
  </w:footnote>
  <w:footnote w:type="continuationSeparator" w:id="0">
    <w:p w14:paraId="2031F5F8" w14:textId="77777777" w:rsidR="00DF3DCF" w:rsidRDefault="00DF3DC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CF"/>
    <w:rsid w:val="001A7C09"/>
    <w:rsid w:val="00577BD5"/>
    <w:rsid w:val="00656CBA"/>
    <w:rsid w:val="006A1F77"/>
    <w:rsid w:val="00733BE7"/>
    <w:rsid w:val="00AB52E8"/>
    <w:rsid w:val="00B16D3F"/>
    <w:rsid w:val="00BB41AC"/>
    <w:rsid w:val="00DF3D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A9E09"/>
  <w15:chartTrackingRefBased/>
  <w15:docId w15:val="{1504FD70-BEE9-4244-9E5A-BD46C7D0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DC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2019-05-12T19:00:00Z</dcterms:created>
  <dcterms:modified xsi:type="dcterms:W3CDTF">2019-05-12T19:01:00Z</dcterms:modified>
</cp:coreProperties>
</file>