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AB6D8" w14:textId="77777777" w:rsidR="001763C1" w:rsidRPr="00690BA6" w:rsidRDefault="001763C1" w:rsidP="001763C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CLYNTON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DE55CAD" w14:textId="77777777" w:rsidR="001763C1" w:rsidRDefault="001763C1" w:rsidP="00176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73213B60" w14:textId="77777777" w:rsidR="001763C1" w:rsidRDefault="001763C1" w:rsidP="00176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EFCC9B" w14:textId="77777777" w:rsidR="001763C1" w:rsidRDefault="001763C1" w:rsidP="00176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894486" w14:textId="77777777" w:rsidR="001763C1" w:rsidRDefault="001763C1" w:rsidP="001763C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Cornelius Williamson(q.v.).</w:t>
      </w:r>
    </w:p>
    <w:p w14:paraId="0B16D04E" w14:textId="77777777" w:rsidR="001763C1" w:rsidRDefault="001763C1" w:rsidP="001763C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541EB20" w14:textId="77777777" w:rsidR="001763C1" w:rsidRDefault="001763C1" w:rsidP="001763C1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CE5D33C" w14:textId="77777777" w:rsidR="001763C1" w:rsidRDefault="001763C1" w:rsidP="00176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E58FDF" w14:textId="77777777" w:rsidR="001763C1" w:rsidRDefault="001763C1" w:rsidP="00176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CD2725" w14:textId="77777777" w:rsidR="001763C1" w:rsidRDefault="001763C1" w:rsidP="00176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p w14:paraId="46BA470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790DF" w14:textId="77777777" w:rsidR="001763C1" w:rsidRDefault="001763C1" w:rsidP="009139A6">
      <w:r>
        <w:separator/>
      </w:r>
    </w:p>
  </w:endnote>
  <w:endnote w:type="continuationSeparator" w:id="0">
    <w:p w14:paraId="351A97F2" w14:textId="77777777" w:rsidR="001763C1" w:rsidRDefault="001763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645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D43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99F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43BB2" w14:textId="77777777" w:rsidR="001763C1" w:rsidRDefault="001763C1" w:rsidP="009139A6">
      <w:r>
        <w:separator/>
      </w:r>
    </w:p>
  </w:footnote>
  <w:footnote w:type="continuationSeparator" w:id="0">
    <w:p w14:paraId="41CDBEFC" w14:textId="77777777" w:rsidR="001763C1" w:rsidRDefault="001763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B11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E3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A0E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3C1"/>
    <w:rsid w:val="000666E0"/>
    <w:rsid w:val="001763C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63A15"/>
  <w15:chartTrackingRefBased/>
  <w15:docId w15:val="{9EF3BADE-20DD-4574-91A8-C513E42C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2021-09-18T07:02:00Z</dcterms:created>
  <dcterms:modified xsi:type="dcterms:W3CDTF">2021-09-18T07:02:00Z</dcterms:modified>
</cp:coreProperties>
</file>