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9464A" w14:textId="77777777" w:rsidR="00FE2919" w:rsidRDefault="00FE2919" w:rsidP="00FE29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CLYNTON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(fl.1406)</w:t>
      </w:r>
    </w:p>
    <w:p w14:paraId="1B3A3EA8" w14:textId="463141AF" w:rsidR="00FE2919" w:rsidRDefault="00FE2919" w:rsidP="00FE29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Worcestershire.</w:t>
      </w:r>
    </w:p>
    <w:p w14:paraId="2482683B" w14:textId="77777777" w:rsidR="00FE2919" w:rsidRDefault="00FE2919" w:rsidP="00FE29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E577ED" w14:textId="77777777" w:rsidR="00FE2919" w:rsidRDefault="00FE2919" w:rsidP="00FE29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D000CD" w14:textId="1818F255" w:rsidR="00FE2919" w:rsidRDefault="00FE2919" w:rsidP="00FE2919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</w:t>
      </w:r>
      <w:r>
        <w:rPr>
          <w:rFonts w:ascii="Times New Roman" w:hAnsi="Times New Roman" w:cs="Times New Roman"/>
          <w:sz w:val="24"/>
          <w:szCs w:val="24"/>
        </w:rPr>
        <w:t>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r>
        <w:rPr>
          <w:rFonts w:ascii="Times New Roman" w:hAnsi="Times New Roman" w:cs="Times New Roman"/>
          <w:sz w:val="24"/>
          <w:szCs w:val="24"/>
        </w:rPr>
        <w:t xml:space="preserve">Upton upon Severn </w:t>
      </w:r>
      <w:r>
        <w:rPr>
          <w:rFonts w:ascii="Times New Roman" w:hAnsi="Times New Roman" w:cs="Times New Roman"/>
          <w:sz w:val="24"/>
          <w:szCs w:val="24"/>
        </w:rPr>
        <w:t>into lands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Margaret Berkeley(d.1406)(q.v.).</w:t>
      </w:r>
    </w:p>
    <w:p w14:paraId="3FBBA651" w14:textId="22515787" w:rsidR="00FE2919" w:rsidRDefault="00FE2919" w:rsidP="00FE29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95232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eCIPM 19-4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CE85635" w14:textId="77777777" w:rsidR="00FE2919" w:rsidRDefault="00FE2919" w:rsidP="00FE29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3FEE7F" w14:textId="77777777" w:rsidR="00FE2919" w:rsidRDefault="00FE2919" w:rsidP="00FE29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AD3D4D" w14:textId="77777777" w:rsidR="00FE2919" w:rsidRPr="004719F4" w:rsidRDefault="00FE2919" w:rsidP="00FE29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2022</w:t>
      </w:r>
    </w:p>
    <w:p w14:paraId="2FDE2C1A" w14:textId="7C159187" w:rsidR="00BA00AB" w:rsidRPr="00FE291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E29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CD58E" w14:textId="77777777" w:rsidR="00FE2919" w:rsidRDefault="00FE2919" w:rsidP="009139A6">
      <w:r>
        <w:separator/>
      </w:r>
    </w:p>
  </w:endnote>
  <w:endnote w:type="continuationSeparator" w:id="0">
    <w:p w14:paraId="775139E5" w14:textId="77777777" w:rsidR="00FE2919" w:rsidRDefault="00FE291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7AF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F099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221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EBB5B" w14:textId="77777777" w:rsidR="00FE2919" w:rsidRDefault="00FE2919" w:rsidP="009139A6">
      <w:r>
        <w:separator/>
      </w:r>
    </w:p>
  </w:footnote>
  <w:footnote w:type="continuationSeparator" w:id="0">
    <w:p w14:paraId="4BA7E828" w14:textId="77777777" w:rsidR="00FE2919" w:rsidRDefault="00FE291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6CB7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990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D8A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91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E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87B86"/>
  <w15:chartTrackingRefBased/>
  <w15:docId w15:val="{D9A121D1-2768-4711-BE96-01FA184B7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E29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2022-03-04T10:07:00Z</dcterms:created>
  <dcterms:modified xsi:type="dcterms:W3CDTF">2022-03-04T10:11:00Z</dcterms:modified>
</cp:coreProperties>
</file>