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2F7CF" w14:textId="77777777" w:rsidR="0028582A" w:rsidRDefault="0028582A" w:rsidP="002858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CLYNTON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F09A9DA" w14:textId="77777777" w:rsidR="0028582A" w:rsidRDefault="0028582A" w:rsidP="002858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Baron in </w:t>
      </w:r>
      <w:proofErr w:type="spellStart"/>
      <w:r>
        <w:rPr>
          <w:rFonts w:ascii="Times New Roman" w:hAnsi="Times New Roman" w:cs="Times New Roman"/>
        </w:rPr>
        <w:t>Henmarsh</w:t>
      </w:r>
      <w:proofErr w:type="spellEnd"/>
      <w:r>
        <w:rPr>
          <w:rFonts w:ascii="Times New Roman" w:hAnsi="Times New Roman" w:cs="Times New Roman"/>
        </w:rPr>
        <w:t>, Worcestershire. Gentleman.</w:t>
      </w:r>
    </w:p>
    <w:p w14:paraId="50C5C82B" w14:textId="77777777" w:rsidR="0028582A" w:rsidRDefault="0028582A" w:rsidP="0028582A">
      <w:pPr>
        <w:rPr>
          <w:rFonts w:ascii="Times New Roman" w:hAnsi="Times New Roman" w:cs="Times New Roman"/>
        </w:rPr>
      </w:pPr>
    </w:p>
    <w:p w14:paraId="4E9CE765" w14:textId="77777777" w:rsidR="0028582A" w:rsidRDefault="0028582A" w:rsidP="0028582A">
      <w:pPr>
        <w:rPr>
          <w:rFonts w:ascii="Times New Roman" w:hAnsi="Times New Roman" w:cs="Times New Roman"/>
        </w:rPr>
      </w:pPr>
    </w:p>
    <w:p w14:paraId="7465FC5C" w14:textId="77777777" w:rsidR="0028582A" w:rsidRDefault="0028582A" w:rsidP="002858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Geoffrey </w:t>
      </w:r>
      <w:proofErr w:type="spellStart"/>
      <w:proofErr w:type="gramStart"/>
      <w:r>
        <w:rPr>
          <w:rFonts w:ascii="Times New Roman" w:hAnsi="Times New Roman" w:cs="Times New Roman"/>
        </w:rPr>
        <w:t>St.German</w:t>
      </w:r>
      <w:proofErr w:type="spellEnd"/>
      <w:proofErr w:type="gramEnd"/>
      <w:r>
        <w:rPr>
          <w:rFonts w:ascii="Times New Roman" w:hAnsi="Times New Roman" w:cs="Times New Roman"/>
        </w:rPr>
        <w:t>(q.v.) brought a plaint of debt execution against him and</w:t>
      </w:r>
    </w:p>
    <w:p w14:paraId="078F3A21" w14:textId="77777777" w:rsidR="0028582A" w:rsidRDefault="0028582A" w:rsidP="002858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Clynton</w:t>
      </w:r>
      <w:proofErr w:type="spellEnd"/>
      <w:r>
        <w:rPr>
          <w:rFonts w:ascii="Times New Roman" w:hAnsi="Times New Roman" w:cs="Times New Roman"/>
        </w:rPr>
        <w:t xml:space="preserve"> of Middle </w:t>
      </w:r>
      <w:proofErr w:type="spellStart"/>
      <w:r>
        <w:rPr>
          <w:rFonts w:ascii="Times New Roman" w:hAnsi="Times New Roman" w:cs="Times New Roman"/>
        </w:rPr>
        <w:t>Ditchford</w:t>
      </w:r>
      <w:proofErr w:type="spellEnd"/>
      <w:r>
        <w:rPr>
          <w:rFonts w:ascii="Times New Roman" w:hAnsi="Times New Roman" w:cs="Times New Roman"/>
        </w:rPr>
        <w:t>(q.v.).</w:t>
      </w:r>
    </w:p>
    <w:p w14:paraId="1CB5BC43" w14:textId="77777777" w:rsidR="0028582A" w:rsidRDefault="0028582A" w:rsidP="002858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30419A1" w14:textId="77777777" w:rsidR="0028582A" w:rsidRDefault="0028582A" w:rsidP="0028582A">
      <w:pPr>
        <w:rPr>
          <w:rFonts w:ascii="Times New Roman" w:hAnsi="Times New Roman" w:cs="Times New Roman"/>
        </w:rPr>
      </w:pPr>
    </w:p>
    <w:p w14:paraId="4F57ED4F" w14:textId="77777777" w:rsidR="0028582A" w:rsidRDefault="0028582A" w:rsidP="0028582A">
      <w:pPr>
        <w:rPr>
          <w:rFonts w:ascii="Times New Roman" w:hAnsi="Times New Roman" w:cs="Times New Roman"/>
        </w:rPr>
      </w:pPr>
    </w:p>
    <w:p w14:paraId="7B37D5E7" w14:textId="77777777" w:rsidR="0028582A" w:rsidRDefault="0028582A" w:rsidP="002858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2019</w:t>
      </w:r>
    </w:p>
    <w:p w14:paraId="2D78AAAD" w14:textId="77777777" w:rsidR="006B2F86" w:rsidRPr="00E71FC3" w:rsidRDefault="002858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4C8919" w14:textId="77777777" w:rsidR="0028582A" w:rsidRDefault="0028582A" w:rsidP="00E71FC3">
      <w:r>
        <w:separator/>
      </w:r>
    </w:p>
  </w:endnote>
  <w:endnote w:type="continuationSeparator" w:id="0">
    <w:p w14:paraId="726AF15E" w14:textId="77777777" w:rsidR="0028582A" w:rsidRDefault="002858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732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87C07" w14:textId="77777777" w:rsidR="0028582A" w:rsidRDefault="0028582A" w:rsidP="00E71FC3">
      <w:r>
        <w:separator/>
      </w:r>
    </w:p>
  </w:footnote>
  <w:footnote w:type="continuationSeparator" w:id="0">
    <w:p w14:paraId="6EF5E789" w14:textId="77777777" w:rsidR="0028582A" w:rsidRDefault="002858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2A"/>
    <w:rsid w:val="001A7C09"/>
    <w:rsid w:val="0028582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37063"/>
  <w15:chartTrackingRefBased/>
  <w15:docId w15:val="{AC4CC60A-4195-472B-9990-1B6DE4BF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582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858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2019-01-26T21:59:00Z</dcterms:created>
  <dcterms:modified xsi:type="dcterms:W3CDTF">2019-01-26T22:00:00Z</dcterms:modified>
</cp:coreProperties>
</file>