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4EA6D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CLYNTON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7520D2C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61D025F4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CDABC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7010A6" w14:textId="77777777" w:rsidR="009A47FF" w:rsidRDefault="009A47FF" w:rsidP="009A47F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A3B8C8B" w14:textId="77777777" w:rsidR="009A47FF" w:rsidRDefault="009A47FF" w:rsidP="009A47F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98B7AFA" w14:textId="77777777" w:rsidR="009A47FF" w:rsidRDefault="009A47FF" w:rsidP="009A47F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6F9916E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CDCCF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FE5B6" w14:textId="77777777" w:rsidR="009A47FF" w:rsidRDefault="009A47FF" w:rsidP="009A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532167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A89AC" w14:textId="77777777" w:rsidR="009A47FF" w:rsidRDefault="009A47FF" w:rsidP="009139A6">
      <w:r>
        <w:separator/>
      </w:r>
    </w:p>
  </w:endnote>
  <w:endnote w:type="continuationSeparator" w:id="0">
    <w:p w14:paraId="269CF5FD" w14:textId="77777777" w:rsidR="009A47FF" w:rsidRDefault="009A47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77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4E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DF3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3B75C" w14:textId="77777777" w:rsidR="009A47FF" w:rsidRDefault="009A47FF" w:rsidP="009139A6">
      <w:r>
        <w:separator/>
      </w:r>
    </w:p>
  </w:footnote>
  <w:footnote w:type="continuationSeparator" w:id="0">
    <w:p w14:paraId="0D176D02" w14:textId="77777777" w:rsidR="009A47FF" w:rsidRDefault="009A47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AEB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DE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854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FF"/>
    <w:rsid w:val="000666E0"/>
    <w:rsid w:val="002510B7"/>
    <w:rsid w:val="005C130B"/>
    <w:rsid w:val="00826F5C"/>
    <w:rsid w:val="009139A6"/>
    <w:rsid w:val="009448BB"/>
    <w:rsid w:val="009A47F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D8530"/>
  <w15:chartTrackingRefBased/>
  <w15:docId w15:val="{659AC1B4-A41B-4C13-B680-78E864F6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2022-04-21T20:38:00Z</dcterms:created>
  <dcterms:modified xsi:type="dcterms:W3CDTF">2022-04-21T20:39:00Z</dcterms:modified>
</cp:coreProperties>
</file>