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DE" w:rsidRDefault="00A56DDE" w:rsidP="00A56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CLYNTON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A56DDE" w:rsidRDefault="00A56DDE" w:rsidP="00A56DDE">
      <w:pPr>
        <w:rPr>
          <w:rFonts w:ascii="Times New Roman" w:hAnsi="Times New Roman" w:cs="Times New Roman"/>
        </w:rPr>
      </w:pPr>
    </w:p>
    <w:p w:rsidR="00A56DDE" w:rsidRDefault="00A56DDE" w:rsidP="00A56DDE">
      <w:pPr>
        <w:rPr>
          <w:rFonts w:ascii="Times New Roman" w:hAnsi="Times New Roman" w:cs="Times New Roman"/>
        </w:rPr>
      </w:pPr>
    </w:p>
    <w:p w:rsidR="00A56DDE" w:rsidRDefault="00A56DDE" w:rsidP="00A56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trespass and assault of a servant against William</w:t>
      </w:r>
    </w:p>
    <w:p w:rsidR="00A56DDE" w:rsidRDefault="00A56DDE" w:rsidP="00A56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Reynolds of Tamworth, Warwickshire(q.v.), and Gilbert </w:t>
      </w:r>
      <w:proofErr w:type="spellStart"/>
      <w:r>
        <w:rPr>
          <w:rFonts w:ascii="Times New Roman" w:hAnsi="Times New Roman" w:cs="Times New Roman"/>
        </w:rPr>
        <w:t>Lubley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A56DDE" w:rsidRDefault="00A56DDE" w:rsidP="00A56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Shustoke</w:t>
      </w:r>
      <w:proofErr w:type="spellEnd"/>
      <w:r>
        <w:rPr>
          <w:rFonts w:ascii="Times New Roman" w:hAnsi="Times New Roman" w:cs="Times New Roman"/>
        </w:rPr>
        <w:t>(q.v.).</w:t>
      </w:r>
    </w:p>
    <w:p w:rsidR="00A56DDE" w:rsidRDefault="00A56DDE" w:rsidP="00A56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A56DDE" w:rsidRDefault="00A56DDE" w:rsidP="00A56DDE">
      <w:pPr>
        <w:rPr>
          <w:rFonts w:ascii="Times New Roman" w:hAnsi="Times New Roman" w:cs="Times New Roman"/>
        </w:rPr>
      </w:pPr>
    </w:p>
    <w:p w:rsidR="00A56DDE" w:rsidRDefault="00A56DDE" w:rsidP="00A56DDE">
      <w:pPr>
        <w:rPr>
          <w:rFonts w:ascii="Times New Roman" w:hAnsi="Times New Roman" w:cs="Times New Roman"/>
        </w:rPr>
      </w:pPr>
    </w:p>
    <w:p w:rsidR="00A56DDE" w:rsidRDefault="00A56DDE" w:rsidP="00A56D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 June 2017</w:t>
      </w:r>
    </w:p>
    <w:p w:rsidR="006B2F86" w:rsidRPr="00E71FC3" w:rsidRDefault="00A56DD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6DDE" w:rsidRDefault="00A56DDE" w:rsidP="00E71FC3">
      <w:r>
        <w:separator/>
      </w:r>
    </w:p>
  </w:endnote>
  <w:endnote w:type="continuationSeparator" w:id="0">
    <w:p w:rsidR="00A56DDE" w:rsidRDefault="00A56DD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6DDE" w:rsidRDefault="00A56DDE" w:rsidP="00E71FC3">
      <w:r>
        <w:separator/>
      </w:r>
    </w:p>
  </w:footnote>
  <w:footnote w:type="continuationSeparator" w:id="0">
    <w:p w:rsidR="00A56DDE" w:rsidRDefault="00A56DD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DDE"/>
    <w:rsid w:val="001A7C09"/>
    <w:rsid w:val="00577BD5"/>
    <w:rsid w:val="00656CBA"/>
    <w:rsid w:val="006A1F77"/>
    <w:rsid w:val="00733BE7"/>
    <w:rsid w:val="00A56DD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A32683-12F1-4D78-A7AC-1D816D7F8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6DD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2017-06-30T19:56:00Z</dcterms:created>
  <dcterms:modified xsi:type="dcterms:W3CDTF">2017-06-30T19:56:00Z</dcterms:modified>
</cp:coreProperties>
</file>