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C8FFA4" w14:textId="77777777" w:rsidR="003A1ED5" w:rsidRDefault="003A1ED5" w:rsidP="003A1ED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CLYNTON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fl.1401)</w:t>
      </w:r>
    </w:p>
    <w:p w14:paraId="0D04178A" w14:textId="77777777" w:rsidR="003A1ED5" w:rsidRDefault="003A1ED5" w:rsidP="003A1ED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107BE67" w14:textId="77777777" w:rsidR="003A1ED5" w:rsidRDefault="003A1ED5" w:rsidP="003A1ED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1207B3D" w14:textId="77777777" w:rsidR="003A1ED5" w:rsidRDefault="003A1ED5" w:rsidP="003A1ED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Mar.1401</w:t>
      </w:r>
      <w:r>
        <w:rPr>
          <w:rFonts w:ascii="Times New Roman" w:hAnsi="Times New Roman" w:cs="Times New Roman"/>
          <w:sz w:val="24"/>
          <w:szCs w:val="24"/>
        </w:rPr>
        <w:tab/>
        <w:t>He was one of those who were commissioned to levy and collect the taxes of</w:t>
      </w:r>
    </w:p>
    <w:p w14:paraId="6624BCE2" w14:textId="77777777" w:rsidR="003A1ED5" w:rsidRDefault="003A1ED5" w:rsidP="003A1ED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the tenth and the fifteenth granted at the last Parliament, in Herefordshire.</w:t>
      </w:r>
    </w:p>
    <w:p w14:paraId="2A6F0F42" w14:textId="77777777" w:rsidR="003A1ED5" w:rsidRDefault="003A1ED5" w:rsidP="003A1ED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p.114)</w:t>
      </w:r>
    </w:p>
    <w:p w14:paraId="01A912B3" w14:textId="77777777" w:rsidR="003A1ED5" w:rsidRDefault="003A1ED5" w:rsidP="003A1ED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E3F0796" w14:textId="77777777" w:rsidR="003A1ED5" w:rsidRDefault="003A1ED5" w:rsidP="003A1ED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312E5ED" w14:textId="77777777" w:rsidR="003A1ED5" w:rsidRPr="00680D2B" w:rsidRDefault="003A1ED5" w:rsidP="003A1ED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May 2021</w:t>
      </w:r>
    </w:p>
    <w:p w14:paraId="103C39F1" w14:textId="670B91A2" w:rsidR="00BA00AB" w:rsidRPr="003A1ED5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3A1ED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37E7BF" w14:textId="77777777" w:rsidR="003A1ED5" w:rsidRDefault="003A1ED5" w:rsidP="009139A6">
      <w:r>
        <w:separator/>
      </w:r>
    </w:p>
  </w:endnote>
  <w:endnote w:type="continuationSeparator" w:id="0">
    <w:p w14:paraId="2D0A510E" w14:textId="77777777" w:rsidR="003A1ED5" w:rsidRDefault="003A1ED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8204C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50D9E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344F9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8794B6" w14:textId="77777777" w:rsidR="003A1ED5" w:rsidRDefault="003A1ED5" w:rsidP="009139A6">
      <w:r>
        <w:separator/>
      </w:r>
    </w:p>
  </w:footnote>
  <w:footnote w:type="continuationSeparator" w:id="0">
    <w:p w14:paraId="1AC47E50" w14:textId="77777777" w:rsidR="003A1ED5" w:rsidRDefault="003A1ED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3249A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ECD69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28F7C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ED5"/>
    <w:rsid w:val="000666E0"/>
    <w:rsid w:val="002510B7"/>
    <w:rsid w:val="003A1ED5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BAF628"/>
  <w15:chartTrackingRefBased/>
  <w15:docId w15:val="{2D2401FA-3FD8-46C1-B4FF-0B0BCB946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3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2021-05-04T15:38:00Z</dcterms:created>
  <dcterms:modified xsi:type="dcterms:W3CDTF">2021-05-04T15:41:00Z</dcterms:modified>
</cp:coreProperties>
</file>