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40DDB3" w14:textId="77777777" w:rsidR="00135864" w:rsidRDefault="00135864" w:rsidP="0013586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CLYNTON</w:t>
      </w:r>
      <w:r>
        <w:rPr>
          <w:rFonts w:ascii="Times New Roman" w:hAnsi="Times New Roman" w:cs="Times New Roman"/>
          <w:sz w:val="24"/>
          <w:szCs w:val="24"/>
        </w:rPr>
        <w:t xml:space="preserve">       (fl.1400)</w:t>
      </w:r>
    </w:p>
    <w:p w14:paraId="5F8615C9" w14:textId="77777777" w:rsidR="00135864" w:rsidRDefault="00135864" w:rsidP="0013586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5FEA04E" w14:textId="77777777" w:rsidR="00135864" w:rsidRDefault="00135864" w:rsidP="0013586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9C6A4D1" w14:textId="77777777" w:rsidR="0001142B" w:rsidRDefault="00135864" w:rsidP="0001142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Feb.1400</w:t>
      </w:r>
      <w:r>
        <w:rPr>
          <w:rFonts w:ascii="Times New Roman" w:hAnsi="Times New Roman" w:cs="Times New Roman"/>
          <w:sz w:val="24"/>
          <w:szCs w:val="24"/>
        </w:rPr>
        <w:tab/>
      </w:r>
      <w:r w:rsidR="0001142B">
        <w:rPr>
          <w:rFonts w:ascii="Times New Roman" w:hAnsi="Times New Roman" w:cs="Times New Roman"/>
          <w:sz w:val="24"/>
          <w:szCs w:val="24"/>
        </w:rPr>
        <w:t>He was a juror on the inquisition post mortem held in Upton on Severn,</w:t>
      </w:r>
    </w:p>
    <w:p w14:paraId="14ADABE9" w14:textId="77777777" w:rsidR="0001142B" w:rsidRDefault="0001142B" w:rsidP="0001142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Worcestershire, into lands of Sir Brian de </w:t>
      </w:r>
      <w:proofErr w:type="spellStart"/>
      <w:r>
        <w:rPr>
          <w:rFonts w:ascii="Times New Roman" w:hAnsi="Times New Roman" w:cs="Times New Roman"/>
          <w:sz w:val="24"/>
          <w:szCs w:val="24"/>
        </w:rPr>
        <w:t>Cornewaille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14:paraId="65A8D625" w14:textId="77777777" w:rsidR="0001142B" w:rsidRDefault="0001142B" w:rsidP="0001142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CF5330">
          <w:rPr>
            <w:rStyle w:val="Hyperlink"/>
            <w:rFonts w:ascii="Times New Roman" w:hAnsi="Times New Roman" w:cs="Times New Roman"/>
            <w:sz w:val="24"/>
            <w:szCs w:val="24"/>
          </w:rPr>
          <w:t>http://www.inquisitionspostmortem.ac.uk/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18-62)</w:t>
      </w:r>
    </w:p>
    <w:p w14:paraId="192C34BE" w14:textId="77777777" w:rsidR="0001142B" w:rsidRDefault="0001142B" w:rsidP="0001142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FF014B2" w14:textId="77777777" w:rsidR="0001142B" w:rsidRDefault="0001142B" w:rsidP="0001142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6F75C03" w14:textId="4856C8EE" w:rsidR="00135864" w:rsidRDefault="0001142B" w:rsidP="0001142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 February 2022</w:t>
      </w:r>
    </w:p>
    <w:p w14:paraId="6F68DC55" w14:textId="3A91C7D7" w:rsidR="00BA00AB" w:rsidRPr="00135864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13586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487B77" w14:textId="77777777" w:rsidR="00135864" w:rsidRDefault="00135864" w:rsidP="009139A6">
      <w:r>
        <w:separator/>
      </w:r>
    </w:p>
  </w:endnote>
  <w:endnote w:type="continuationSeparator" w:id="0">
    <w:p w14:paraId="5AB0382D" w14:textId="77777777" w:rsidR="00135864" w:rsidRDefault="0013586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81E91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B7675D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DB708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D9953A" w14:textId="77777777" w:rsidR="00135864" w:rsidRDefault="00135864" w:rsidP="009139A6">
      <w:r>
        <w:separator/>
      </w:r>
    </w:p>
  </w:footnote>
  <w:footnote w:type="continuationSeparator" w:id="0">
    <w:p w14:paraId="5F5BF213" w14:textId="77777777" w:rsidR="00135864" w:rsidRDefault="0013586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DA4C0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7109D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37640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5864"/>
    <w:rsid w:val="0001142B"/>
    <w:rsid w:val="000666E0"/>
    <w:rsid w:val="00135864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F0E94E"/>
  <w15:chartTrackingRefBased/>
  <w15:docId w15:val="{6D97549F-4D7A-4F7F-AFD2-C153A1DC9E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13586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/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46</Words>
  <Characters>266</Characters>
  <Application>Microsoft Office Word</Application>
  <DocSecurity>0</DocSecurity>
  <Lines>2</Lines>
  <Paragraphs>1</Paragraphs>
  <ScaleCrop>false</ScaleCrop>
  <Company/>
  <LinksUpToDate>false</LinksUpToDate>
  <CharactersWithSpaces>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2022-02-21T17:00:00Z</dcterms:created>
  <dcterms:modified xsi:type="dcterms:W3CDTF">2022-02-21T17:17:00Z</dcterms:modified>
</cp:coreProperties>
</file>