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BF3E7" w14:textId="4C0CA883" w:rsidR="00BA00AB" w:rsidRDefault="00B544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de CLYNTON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1CA98980" w14:textId="2F0CBA29" w:rsidR="00B54459" w:rsidRDefault="00B544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E7563" w14:textId="5AFA1D2C" w:rsidR="00B54459" w:rsidRDefault="00B544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E0264" w14:textId="567F6A86" w:rsidR="00B54459" w:rsidRDefault="00B544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Elizabeth.</w:t>
      </w:r>
    </w:p>
    <w:p w14:paraId="71268186" w14:textId="53CC5BB7" w:rsidR="00B54459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61E760A2" w14:textId="7DF68ACF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Children.    (ibid.)</w:t>
      </w:r>
    </w:p>
    <w:p w14:paraId="763813EB" w14:textId="60610DCA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ADC1F" w14:textId="66BB4DA7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EE8F1" w14:textId="5BABE18E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Jun.1400</w:t>
      </w:r>
      <w:r>
        <w:rPr>
          <w:rFonts w:ascii="Times New Roman" w:hAnsi="Times New Roman" w:cs="Times New Roman"/>
          <w:sz w:val="24"/>
          <w:szCs w:val="24"/>
        </w:rPr>
        <w:tab/>
        <w:t>He died. His heir was his nephew, Sir William.   (ibid.)</w:t>
      </w:r>
    </w:p>
    <w:p w14:paraId="6BF8EED5" w14:textId="47EF50F2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13F96" w14:textId="21F13802" w:rsidR="005A720C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E6863" w14:textId="56C5937C" w:rsidR="005A720C" w:rsidRPr="00B54459" w:rsidRDefault="005A720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sectPr w:rsidR="005A720C" w:rsidRPr="00B544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5C583" w14:textId="77777777" w:rsidR="00B54459" w:rsidRDefault="00B54459" w:rsidP="009139A6">
      <w:r>
        <w:separator/>
      </w:r>
    </w:p>
  </w:endnote>
  <w:endnote w:type="continuationSeparator" w:id="0">
    <w:p w14:paraId="7670FC83" w14:textId="77777777" w:rsidR="00B54459" w:rsidRDefault="00B54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A5D07" w14:textId="77777777" w:rsidR="00B54459" w:rsidRDefault="00B544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4D922" w14:textId="77777777" w:rsidR="00B54459" w:rsidRPr="009139A6" w:rsidRDefault="00B54459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0CE66" w14:textId="77777777" w:rsidR="00B54459" w:rsidRDefault="00B544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8DBE7" w14:textId="77777777" w:rsidR="00B54459" w:rsidRDefault="00B54459" w:rsidP="009139A6">
      <w:r>
        <w:separator/>
      </w:r>
    </w:p>
  </w:footnote>
  <w:footnote w:type="continuationSeparator" w:id="0">
    <w:p w14:paraId="051474BE" w14:textId="77777777" w:rsidR="00B54459" w:rsidRDefault="00B54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AAC38" w14:textId="77777777" w:rsidR="00B54459" w:rsidRDefault="00B544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B8065" w14:textId="77777777" w:rsidR="00B54459" w:rsidRDefault="00B544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0EEBA" w14:textId="77777777" w:rsidR="00B54459" w:rsidRDefault="00B544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59"/>
    <w:rsid w:val="000666E0"/>
    <w:rsid w:val="002510B7"/>
    <w:rsid w:val="005A720C"/>
    <w:rsid w:val="005C130B"/>
    <w:rsid w:val="00826F5C"/>
    <w:rsid w:val="009139A6"/>
    <w:rsid w:val="009448BB"/>
    <w:rsid w:val="00A3176C"/>
    <w:rsid w:val="00B54459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840A"/>
  <w15:chartTrackingRefBased/>
  <w15:docId w15:val="{14B47418-ECFA-4CF7-92F5-1F8D6A55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2021-04-10T15:20:00Z</dcterms:created>
  <dcterms:modified xsi:type="dcterms:W3CDTF">2021-04-10T15:41:00Z</dcterms:modified>
</cp:coreProperties>
</file>