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9D1B91" w14:textId="77777777" w:rsidR="008E7C4F" w:rsidRDefault="008E7C4F" w:rsidP="008E7C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CLYNT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fl.1408)</w:t>
      </w:r>
    </w:p>
    <w:p w14:paraId="47373848" w14:textId="77777777" w:rsidR="008E7C4F" w:rsidRDefault="008E7C4F" w:rsidP="008E7C4F">
      <w:pPr>
        <w:pStyle w:val="NoSpacing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Fellow</w:t>
      </w:r>
      <w:proofErr w:type="gramEnd"/>
      <w:r>
        <w:rPr>
          <w:rFonts w:cs="Times New Roman"/>
          <w:szCs w:val="24"/>
        </w:rPr>
        <w:t xml:space="preserve"> of Merton College, Oxford University.</w:t>
      </w:r>
    </w:p>
    <w:p w14:paraId="2C76FB3F" w14:textId="77777777" w:rsidR="008E7C4F" w:rsidRDefault="008E7C4F" w:rsidP="008E7C4F">
      <w:pPr>
        <w:pStyle w:val="NoSpacing"/>
        <w:rPr>
          <w:rFonts w:cs="Times New Roman"/>
          <w:szCs w:val="24"/>
        </w:rPr>
      </w:pPr>
    </w:p>
    <w:p w14:paraId="6B917899" w14:textId="77777777" w:rsidR="008E7C4F" w:rsidRDefault="008E7C4F" w:rsidP="008E7C4F">
      <w:pPr>
        <w:pStyle w:val="NoSpacing"/>
        <w:rPr>
          <w:rFonts w:cs="Times New Roman"/>
          <w:szCs w:val="24"/>
        </w:rPr>
      </w:pPr>
    </w:p>
    <w:p w14:paraId="46CC882F" w14:textId="77777777" w:rsidR="008E7C4F" w:rsidRDefault="008E7C4F" w:rsidP="008E7C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1408</w:t>
      </w:r>
      <w:r>
        <w:rPr>
          <w:rFonts w:cs="Times New Roman"/>
          <w:szCs w:val="24"/>
        </w:rPr>
        <w:tab/>
        <w:t>Chancellor.</w:t>
      </w:r>
    </w:p>
    <w:p w14:paraId="2F913DA1" w14:textId="77777777" w:rsidR="008E7C4F" w:rsidRDefault="008E7C4F" w:rsidP="008E7C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p.51)</w:t>
      </w:r>
    </w:p>
    <w:p w14:paraId="71F6190F" w14:textId="77777777" w:rsidR="008E7C4F" w:rsidRDefault="008E7C4F" w:rsidP="008E7C4F">
      <w:pPr>
        <w:pStyle w:val="NoSpacing"/>
        <w:rPr>
          <w:rFonts w:cs="Times New Roman"/>
          <w:szCs w:val="24"/>
        </w:rPr>
      </w:pPr>
    </w:p>
    <w:p w14:paraId="092C50E9" w14:textId="77777777" w:rsidR="008E7C4F" w:rsidRDefault="008E7C4F" w:rsidP="008E7C4F">
      <w:pPr>
        <w:pStyle w:val="NoSpacing"/>
        <w:rPr>
          <w:rFonts w:cs="Times New Roman"/>
          <w:szCs w:val="24"/>
        </w:rPr>
      </w:pPr>
    </w:p>
    <w:p w14:paraId="0428A2E3" w14:textId="77777777" w:rsidR="008E7C4F" w:rsidRDefault="008E7C4F" w:rsidP="008E7C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November 2024</w:t>
      </w:r>
    </w:p>
    <w:p w14:paraId="2E51F16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676B7A" w14:textId="77777777" w:rsidR="008E7C4F" w:rsidRDefault="008E7C4F" w:rsidP="009139A6">
      <w:r>
        <w:separator/>
      </w:r>
    </w:p>
  </w:endnote>
  <w:endnote w:type="continuationSeparator" w:id="0">
    <w:p w14:paraId="4198367C" w14:textId="77777777" w:rsidR="008E7C4F" w:rsidRDefault="008E7C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528B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8DFF3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22D4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DFEDB6" w14:textId="77777777" w:rsidR="008E7C4F" w:rsidRDefault="008E7C4F" w:rsidP="009139A6">
      <w:r>
        <w:separator/>
      </w:r>
    </w:p>
  </w:footnote>
  <w:footnote w:type="continuationSeparator" w:id="0">
    <w:p w14:paraId="118CA2AD" w14:textId="77777777" w:rsidR="008E7C4F" w:rsidRDefault="008E7C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2B2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5193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310C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C4F"/>
    <w:rsid w:val="000666E0"/>
    <w:rsid w:val="002510B7"/>
    <w:rsid w:val="00270799"/>
    <w:rsid w:val="005C130B"/>
    <w:rsid w:val="007D4917"/>
    <w:rsid w:val="00826F5C"/>
    <w:rsid w:val="008E7C4F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4EA55"/>
  <w15:chartTrackingRefBased/>
  <w15:docId w15:val="{4DAF3388-6E9E-4BAE-9064-8DE2D2A0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2024-11-12T21:06:00Z</dcterms:created>
  <dcterms:modified xsi:type="dcterms:W3CDTF">2024-11-12T21:06:00Z</dcterms:modified>
</cp:coreProperties>
</file>