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FF2F7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CLYNT</w:t>
      </w:r>
      <w:r>
        <w:rPr>
          <w:rFonts w:cs="Times New Roman"/>
          <w:szCs w:val="24"/>
        </w:rPr>
        <w:t xml:space="preserve">         (d.1424)</w:t>
      </w:r>
    </w:p>
    <w:p w14:paraId="4EB8D6A1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240EC3B8" w14:textId="77777777" w:rsidR="00385259" w:rsidRDefault="00385259" w:rsidP="00385259">
      <w:pPr>
        <w:pStyle w:val="NoSpacing"/>
        <w:rPr>
          <w:rFonts w:cs="Times New Roman"/>
          <w:szCs w:val="24"/>
        </w:rPr>
      </w:pPr>
    </w:p>
    <w:p w14:paraId="65772C87" w14:textId="77777777" w:rsidR="00385259" w:rsidRDefault="00385259" w:rsidP="00385259">
      <w:pPr>
        <w:pStyle w:val="NoSpacing"/>
        <w:rPr>
          <w:rFonts w:cs="Times New Roman"/>
          <w:szCs w:val="24"/>
        </w:rPr>
      </w:pPr>
    </w:p>
    <w:p w14:paraId="27F42A36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1377</w:t>
      </w:r>
      <w:r>
        <w:rPr>
          <w:rFonts w:cs="Times New Roman"/>
          <w:szCs w:val="24"/>
        </w:rPr>
        <w:tab/>
        <w:t>He was elected a Fellow.</w:t>
      </w:r>
    </w:p>
    <w:p w14:paraId="5D04140F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was elected a Fellow.</w:t>
      </w:r>
    </w:p>
    <w:p w14:paraId="0082775E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282A048D" w14:textId="77777777" w:rsidR="00385259" w:rsidRDefault="00385259" w:rsidP="00385259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r>
        <w:rPr>
          <w:rFonts w:cs="Times New Roman"/>
          <w:szCs w:val="24"/>
        </w:rPr>
        <w:t>C.Brodrick</w:t>
      </w:r>
      <w:proofErr w:type="spellEnd"/>
      <w:r>
        <w:rPr>
          <w:rFonts w:cs="Times New Roman"/>
          <w:szCs w:val="24"/>
        </w:rPr>
        <w:t>, printed for the Oxford Historical at the</w:t>
      </w:r>
    </w:p>
    <w:p w14:paraId="6EFD5FED" w14:textId="77777777" w:rsidR="00385259" w:rsidRDefault="00385259" w:rsidP="00385259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p.219)</w:t>
      </w:r>
    </w:p>
    <w:p w14:paraId="0955F01D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1389-90</w:t>
      </w:r>
      <w:r>
        <w:rPr>
          <w:rFonts w:cs="Times New Roman"/>
          <w:szCs w:val="24"/>
        </w:rPr>
        <w:tab/>
        <w:t>Bursar.   (ibid.)</w:t>
      </w:r>
    </w:p>
    <w:p w14:paraId="40E93EB5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>He was one of the proctors appointed by the Chapter of York “to treat of the</w:t>
      </w:r>
    </w:p>
    <w:p w14:paraId="4F178C1B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peace and union of the Roman Church”.   (ibid.)</w:t>
      </w:r>
    </w:p>
    <w:p w14:paraId="5566C64B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>He was one of the spokesmen for the university at the Council of Constance.</w:t>
      </w:r>
    </w:p>
    <w:p w14:paraId="62D206F5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2E61CB6F" w14:textId="77777777" w:rsidR="00385259" w:rsidRDefault="00385259" w:rsidP="00385259">
      <w:pPr>
        <w:pStyle w:val="NoSpacing"/>
        <w:rPr>
          <w:rFonts w:cs="Times New Roman"/>
          <w:szCs w:val="24"/>
        </w:rPr>
      </w:pPr>
    </w:p>
    <w:p w14:paraId="78C62069" w14:textId="77777777" w:rsidR="00385259" w:rsidRDefault="00385259" w:rsidP="00385259">
      <w:pPr>
        <w:pStyle w:val="NoSpacing"/>
        <w:rPr>
          <w:rFonts w:cs="Times New Roman"/>
          <w:szCs w:val="24"/>
        </w:rPr>
      </w:pPr>
    </w:p>
    <w:p w14:paraId="63D65A19" w14:textId="77777777" w:rsidR="00385259" w:rsidRDefault="00385259" w:rsidP="003852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2024</w:t>
      </w:r>
    </w:p>
    <w:p w14:paraId="38E84A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FEF3" w14:textId="77777777" w:rsidR="00385259" w:rsidRDefault="00385259" w:rsidP="009139A6">
      <w:r>
        <w:separator/>
      </w:r>
    </w:p>
  </w:endnote>
  <w:endnote w:type="continuationSeparator" w:id="0">
    <w:p w14:paraId="1BC802CC" w14:textId="77777777" w:rsidR="00385259" w:rsidRDefault="003852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71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903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204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7A56E" w14:textId="77777777" w:rsidR="00385259" w:rsidRDefault="00385259" w:rsidP="009139A6">
      <w:r>
        <w:separator/>
      </w:r>
    </w:p>
  </w:footnote>
  <w:footnote w:type="continuationSeparator" w:id="0">
    <w:p w14:paraId="55468A75" w14:textId="77777777" w:rsidR="00385259" w:rsidRDefault="003852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B3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C65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463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59"/>
    <w:rsid w:val="000666E0"/>
    <w:rsid w:val="000A2E7A"/>
    <w:rsid w:val="001307AC"/>
    <w:rsid w:val="00190DFA"/>
    <w:rsid w:val="002510B7"/>
    <w:rsid w:val="00270799"/>
    <w:rsid w:val="002737D5"/>
    <w:rsid w:val="00357E4A"/>
    <w:rsid w:val="00385259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F0BD"/>
  <w15:chartTrackingRefBased/>
  <w15:docId w15:val="{E348D6D2-DF36-4138-BFBE-E52CB9A5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2025-04-07T06:37:00Z</dcterms:created>
  <dcterms:modified xsi:type="dcterms:W3CDTF">2025-04-07T06:37:00Z</dcterms:modified>
</cp:coreProperties>
</file>