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A2F76" w14:textId="77777777" w:rsidR="001B131A" w:rsidRDefault="001B131A" w:rsidP="001B131A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CLYNT</w:t>
      </w:r>
      <w:r>
        <w:rPr>
          <w:rFonts w:ascii="Times New Roman" w:hAnsi="Times New Roman" w:cs="Times New Roman"/>
          <w:lang w:val="en-US"/>
        </w:rPr>
        <w:t xml:space="preserve">        (fl.1437)</w:t>
      </w:r>
    </w:p>
    <w:p w14:paraId="201BA3E0" w14:textId="77777777" w:rsidR="001B131A" w:rsidRDefault="001B131A" w:rsidP="001B131A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</w:p>
    <w:p w14:paraId="5F6A9254" w14:textId="77777777" w:rsidR="001B131A" w:rsidRDefault="001B131A" w:rsidP="001B131A">
      <w:pPr>
        <w:pStyle w:val="NoSpacing"/>
        <w:tabs>
          <w:tab w:val="left" w:pos="720"/>
          <w:tab w:val="left" w:pos="1440"/>
        </w:tabs>
        <w:rPr>
          <w:rFonts w:ascii="Times New Roman" w:hAnsi="Times New Roman" w:cs="Times New Roman"/>
          <w:lang w:val="en-US"/>
        </w:rPr>
      </w:pPr>
    </w:p>
    <w:p w14:paraId="167C8512" w14:textId="77777777" w:rsidR="001B131A" w:rsidRDefault="001B131A" w:rsidP="001B131A">
      <w:pPr>
        <w:pStyle w:val="NoSpacing"/>
        <w:tabs>
          <w:tab w:val="left" w:pos="720"/>
          <w:tab w:val="left" w:pos="144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1437</w:t>
      </w:r>
      <w:r>
        <w:rPr>
          <w:rFonts w:ascii="Times New Roman" w:hAnsi="Times New Roman" w:cs="Times New Roman"/>
          <w:lang w:val="en-US"/>
        </w:rPr>
        <w:tab/>
        <w:t>He and the other executors of Richard Clynt of York, bowyer(q.v.),</w:t>
      </w:r>
    </w:p>
    <w:p w14:paraId="4209D43D" w14:textId="77777777" w:rsidR="001B131A" w:rsidRDefault="001B131A" w:rsidP="001B131A">
      <w:pPr>
        <w:pStyle w:val="NoSpacing"/>
        <w:tabs>
          <w:tab w:val="left" w:pos="720"/>
          <w:tab w:val="left" w:pos="144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made a plaint of debt against William Alne of York, shoemaker(q.v.),</w:t>
      </w:r>
    </w:p>
    <w:p w14:paraId="0E1FF3B1" w14:textId="77777777" w:rsidR="001B131A" w:rsidRDefault="001B131A" w:rsidP="001B131A">
      <w:pPr>
        <w:pStyle w:val="NoSpacing"/>
        <w:tabs>
          <w:tab w:val="left" w:pos="720"/>
          <w:tab w:val="left" w:pos="144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and three others.</w:t>
      </w:r>
    </w:p>
    <w:p w14:paraId="7AD4845F" w14:textId="77777777" w:rsidR="001B131A" w:rsidRDefault="001B131A" w:rsidP="001B131A">
      <w:pPr>
        <w:pStyle w:val="NoSpacing"/>
        <w:tabs>
          <w:tab w:val="left" w:pos="144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663BE">
          <w:rPr>
            <w:rStyle w:val="Hyperlink"/>
            <w:rFonts w:ascii="Times New Roman" w:hAnsi="Times New Roman" w:cs="Times New Roman"/>
            <w:lang w:val="en-US"/>
          </w:rPr>
          <w:t>http://aalt.law.uh.edu/Indices/CP40Indices/CP40_Indices.html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5E71DC2" w14:textId="77777777" w:rsidR="001B131A" w:rsidRDefault="001B131A" w:rsidP="001B131A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</w:p>
    <w:p w14:paraId="4E6D6F05" w14:textId="77777777" w:rsidR="001B131A" w:rsidRDefault="001B131A" w:rsidP="001B131A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</w:p>
    <w:p w14:paraId="574900F6" w14:textId="77777777" w:rsidR="001B131A" w:rsidRDefault="001B131A" w:rsidP="001B131A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 January 2026</w:t>
      </w:r>
    </w:p>
    <w:p w14:paraId="2A52A76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B4A1A" w14:textId="77777777" w:rsidR="00500033" w:rsidRDefault="00500033" w:rsidP="00086E2C">
      <w:pPr>
        <w:spacing w:after="0" w:line="240" w:lineRule="auto"/>
      </w:pPr>
      <w:r>
        <w:separator/>
      </w:r>
    </w:p>
  </w:endnote>
  <w:endnote w:type="continuationSeparator" w:id="0">
    <w:p w14:paraId="7EB9F275" w14:textId="77777777" w:rsidR="00500033" w:rsidRDefault="0050003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83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F03D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C28B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43E30" w14:textId="77777777" w:rsidR="00500033" w:rsidRDefault="00500033" w:rsidP="00086E2C">
      <w:pPr>
        <w:spacing w:after="0" w:line="240" w:lineRule="auto"/>
      </w:pPr>
      <w:r>
        <w:separator/>
      </w:r>
    </w:p>
  </w:footnote>
  <w:footnote w:type="continuationSeparator" w:id="0">
    <w:p w14:paraId="0BEA3930" w14:textId="77777777" w:rsidR="00500033" w:rsidRDefault="0050003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87D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CA24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185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31A"/>
    <w:rsid w:val="00086E2C"/>
    <w:rsid w:val="000A2E7A"/>
    <w:rsid w:val="001B131A"/>
    <w:rsid w:val="002244B7"/>
    <w:rsid w:val="00314D94"/>
    <w:rsid w:val="00500033"/>
    <w:rsid w:val="005B5981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81433"/>
  <w15:chartTrackingRefBased/>
  <w15:docId w15:val="{7417F46E-4627-47AF-9271-42BD7E3D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B131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131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_Indice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47</Words>
  <Characters>310</Characters>
  <Application>Microsoft Office Word</Application>
  <DocSecurity>0</DocSecurity>
  <Lines>23</Lines>
  <Paragraphs>15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2026-01-28T14:42:00Z</dcterms:created>
  <dcterms:modified xsi:type="dcterms:W3CDTF">2026-01-28T14:43:00Z</dcterms:modified>
</cp:coreProperties>
</file>