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CLYNT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 Cumberland,</w:t>
      </w: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Richard Skelton(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24-39)</w:t>
      </w: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BE3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BE3" w:rsidRPr="00DE5A5B" w:rsidRDefault="00716BE3" w:rsidP="00716B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716BE3" w:rsidRDefault="00716B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16B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BE3" w:rsidRDefault="00716BE3" w:rsidP="00E71FC3">
      <w:pPr>
        <w:spacing w:after="0" w:line="240" w:lineRule="auto"/>
      </w:pPr>
      <w:r>
        <w:separator/>
      </w:r>
    </w:p>
  </w:endnote>
  <w:endnote w:type="continuationSeparator" w:id="0">
    <w:p w:rsidR="00716BE3" w:rsidRDefault="00716B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BE3" w:rsidRDefault="00716BE3" w:rsidP="00E71FC3">
      <w:pPr>
        <w:spacing w:after="0" w:line="240" w:lineRule="auto"/>
      </w:pPr>
      <w:r>
        <w:separator/>
      </w:r>
    </w:p>
  </w:footnote>
  <w:footnote w:type="continuationSeparator" w:id="0">
    <w:p w:rsidR="00716BE3" w:rsidRDefault="00716B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BE3"/>
    <w:rsid w:val="00716BE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3C847"/>
  <w15:chartTrackingRefBased/>
  <w15:docId w15:val="{747A0423-0F2A-4304-935A-875A0141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2016-03-06T20:34:00Z</dcterms:created>
  <dcterms:modified xsi:type="dcterms:W3CDTF">2016-03-06T20:34:00Z</dcterms:modified>
</cp:coreProperties>
</file>