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7A4C8F" w14:textId="77777777" w:rsidR="00005F3E" w:rsidRDefault="00005F3E" w:rsidP="00005F3E">
      <w:pPr>
        <w:pStyle w:val="NoSpacing"/>
        <w:rPr>
          <w:rFonts w:cs="Times New Roman"/>
          <w:color w:val="385623" w:themeColor="accent6" w:themeShade="80"/>
          <w:szCs w:val="24"/>
        </w:rPr>
      </w:pPr>
      <w:r>
        <w:rPr>
          <w:rFonts w:cs="Times New Roman"/>
          <w:color w:val="385623" w:themeColor="accent6" w:themeShade="80"/>
          <w:szCs w:val="24"/>
          <w:u w:val="single"/>
        </w:rPr>
        <w:t>Nicholas CLYNT</w:t>
      </w:r>
      <w:r>
        <w:rPr>
          <w:rFonts w:cs="Times New Roman"/>
          <w:color w:val="385623" w:themeColor="accent6" w:themeShade="80"/>
          <w:szCs w:val="24"/>
        </w:rPr>
        <w:t xml:space="preserve">       (fl.1406)</w:t>
      </w:r>
    </w:p>
    <w:p w14:paraId="27D7C811" w14:textId="77777777" w:rsidR="00005F3E" w:rsidRDefault="00005F3E" w:rsidP="00005F3E">
      <w:pPr>
        <w:pStyle w:val="NoSpacing"/>
        <w:rPr>
          <w:rFonts w:cs="Times New Roman"/>
          <w:color w:val="385623" w:themeColor="accent6" w:themeShade="80"/>
          <w:szCs w:val="24"/>
        </w:rPr>
      </w:pPr>
      <w:r>
        <w:rPr>
          <w:rFonts w:cs="Times New Roman"/>
          <w:color w:val="385623" w:themeColor="accent6" w:themeShade="80"/>
          <w:szCs w:val="24"/>
        </w:rPr>
        <w:t>of York. Bowyer.</w:t>
      </w:r>
    </w:p>
    <w:p w14:paraId="1C22FDE8" w14:textId="77777777" w:rsidR="00005F3E" w:rsidRDefault="00005F3E" w:rsidP="00005F3E">
      <w:pPr>
        <w:pStyle w:val="NoSpacing"/>
        <w:rPr>
          <w:rFonts w:cs="Times New Roman"/>
          <w:color w:val="385623" w:themeColor="accent6" w:themeShade="80"/>
          <w:szCs w:val="24"/>
        </w:rPr>
      </w:pPr>
    </w:p>
    <w:p w14:paraId="05737CEF" w14:textId="77777777" w:rsidR="00005F3E" w:rsidRDefault="00005F3E" w:rsidP="00005F3E">
      <w:pPr>
        <w:pStyle w:val="NoSpacing"/>
        <w:rPr>
          <w:rFonts w:cs="Times New Roman"/>
          <w:color w:val="385623" w:themeColor="accent6" w:themeShade="80"/>
          <w:szCs w:val="24"/>
        </w:rPr>
      </w:pPr>
    </w:p>
    <w:p w14:paraId="3A8C9386" w14:textId="77777777" w:rsidR="00005F3E" w:rsidRDefault="00005F3E" w:rsidP="00005F3E">
      <w:pPr>
        <w:pStyle w:val="NoSpacing"/>
        <w:rPr>
          <w:rFonts w:cs="Times New Roman"/>
          <w:color w:val="385623" w:themeColor="accent6" w:themeShade="80"/>
          <w:szCs w:val="24"/>
        </w:rPr>
      </w:pPr>
      <w:r>
        <w:rPr>
          <w:rFonts w:cs="Times New Roman"/>
          <w:color w:val="385623" w:themeColor="accent6" w:themeShade="80"/>
          <w:szCs w:val="24"/>
        </w:rPr>
        <w:tab/>
        <w:t>1406</w:t>
      </w:r>
      <w:r>
        <w:rPr>
          <w:rFonts w:cs="Times New Roman"/>
          <w:color w:val="385623" w:themeColor="accent6" w:themeShade="80"/>
          <w:szCs w:val="24"/>
        </w:rPr>
        <w:tab/>
        <w:t>He became a Freeman.     (p.110)</w:t>
      </w:r>
    </w:p>
    <w:p w14:paraId="08DEBEF3" w14:textId="77777777" w:rsidR="00BA00AB" w:rsidRDefault="00BA00AB" w:rsidP="009139A6">
      <w:pPr>
        <w:pStyle w:val="NoSpacing"/>
        <w:rPr>
          <w:rFonts w:cs="Times New Roman"/>
          <w:szCs w:val="24"/>
        </w:rPr>
      </w:pPr>
    </w:p>
    <w:p w14:paraId="0049456F" w14:textId="77777777" w:rsidR="00005F3E" w:rsidRDefault="00005F3E" w:rsidP="009139A6">
      <w:pPr>
        <w:pStyle w:val="NoSpacing"/>
        <w:rPr>
          <w:rFonts w:cs="Times New Roman"/>
          <w:szCs w:val="24"/>
        </w:rPr>
      </w:pPr>
    </w:p>
    <w:p w14:paraId="1948F669" w14:textId="551D79C6" w:rsidR="00005F3E" w:rsidRPr="00EB3209" w:rsidRDefault="00005F3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August 2024</w:t>
      </w:r>
    </w:p>
    <w:sectPr w:rsidR="00005F3E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8E6E3C" w14:textId="77777777" w:rsidR="00005F3E" w:rsidRDefault="00005F3E" w:rsidP="009139A6">
      <w:r>
        <w:separator/>
      </w:r>
    </w:p>
  </w:endnote>
  <w:endnote w:type="continuationSeparator" w:id="0">
    <w:p w14:paraId="17ACE78A" w14:textId="77777777" w:rsidR="00005F3E" w:rsidRDefault="00005F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79D9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2C1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BD50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ABDB6F" w14:textId="77777777" w:rsidR="00005F3E" w:rsidRDefault="00005F3E" w:rsidP="009139A6">
      <w:r>
        <w:separator/>
      </w:r>
    </w:p>
  </w:footnote>
  <w:footnote w:type="continuationSeparator" w:id="0">
    <w:p w14:paraId="722D1E2F" w14:textId="77777777" w:rsidR="00005F3E" w:rsidRDefault="00005F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E2AF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D69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177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F3E"/>
    <w:rsid w:val="00005F3E"/>
    <w:rsid w:val="000666E0"/>
    <w:rsid w:val="0021461A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E8045"/>
  <w15:chartTrackingRefBased/>
  <w15:docId w15:val="{9BA04993-9131-43DA-82AA-5FEAA5E4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2024-08-04T18:48:00Z</dcterms:created>
  <dcterms:modified xsi:type="dcterms:W3CDTF">2024-08-04T18:49:00Z</dcterms:modified>
</cp:coreProperties>
</file>