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915E93" w14:textId="77777777" w:rsidR="00632227" w:rsidRDefault="00632227" w:rsidP="006322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John CLYNT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56E5DC02" w14:textId="77777777" w:rsidR="00632227" w:rsidRPr="002D6BF3" w:rsidRDefault="00632227" w:rsidP="006322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Order of Preachers, York.</w:t>
      </w:r>
    </w:p>
    <w:p w14:paraId="4B3611D1" w14:textId="77777777" w:rsidR="00632227" w:rsidRDefault="00632227" w:rsidP="00632227">
      <w:pPr>
        <w:pStyle w:val="NoSpacing"/>
        <w:rPr>
          <w:rFonts w:cs="Times New Roman"/>
          <w:szCs w:val="24"/>
        </w:rPr>
      </w:pPr>
    </w:p>
    <w:p w14:paraId="745657A3" w14:textId="77777777" w:rsidR="00632227" w:rsidRDefault="00632227" w:rsidP="00632227">
      <w:pPr>
        <w:pStyle w:val="NoSpacing"/>
        <w:rPr>
          <w:rFonts w:cs="Times New Roman"/>
          <w:szCs w:val="24"/>
        </w:rPr>
      </w:pPr>
    </w:p>
    <w:p w14:paraId="2F6D0AD1" w14:textId="77777777" w:rsidR="00632227" w:rsidRDefault="00632227" w:rsidP="006322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>He was ordained subdeacon in the conventual church of the Dominicans</w:t>
      </w:r>
    </w:p>
    <w:p w14:paraId="0544BE7C" w14:textId="77777777" w:rsidR="00632227" w:rsidRDefault="00632227" w:rsidP="006322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York.</w:t>
      </w:r>
    </w:p>
    <w:p w14:paraId="394C4442" w14:textId="77777777" w:rsidR="00632227" w:rsidRDefault="00632227" w:rsidP="006322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proofErr w:type="gramStart"/>
      <w:r>
        <w:rPr>
          <w:rFonts w:cs="Times New Roman"/>
          <w:szCs w:val="24"/>
        </w:rPr>
        <w:t>ed.David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p.2)</w:t>
      </w:r>
    </w:p>
    <w:p w14:paraId="3DE36E12" w14:textId="77777777" w:rsidR="00632227" w:rsidRDefault="00632227" w:rsidP="00632227">
      <w:pPr>
        <w:pStyle w:val="NoSpacing"/>
        <w:rPr>
          <w:rFonts w:cs="Times New Roman"/>
          <w:szCs w:val="24"/>
        </w:rPr>
      </w:pPr>
    </w:p>
    <w:p w14:paraId="59027710" w14:textId="77777777" w:rsidR="00632227" w:rsidRDefault="00632227" w:rsidP="00632227">
      <w:pPr>
        <w:pStyle w:val="NoSpacing"/>
        <w:rPr>
          <w:rFonts w:cs="Times New Roman"/>
          <w:szCs w:val="24"/>
        </w:rPr>
      </w:pPr>
    </w:p>
    <w:p w14:paraId="4E9E8870" w14:textId="77777777" w:rsidR="00632227" w:rsidRDefault="00632227" w:rsidP="006322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p w14:paraId="2BF8B45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9C2EEE" w14:textId="77777777" w:rsidR="00632227" w:rsidRDefault="00632227" w:rsidP="009139A6">
      <w:r>
        <w:separator/>
      </w:r>
    </w:p>
  </w:endnote>
  <w:endnote w:type="continuationSeparator" w:id="0">
    <w:p w14:paraId="0CECDB6E" w14:textId="77777777" w:rsidR="00632227" w:rsidRDefault="0063222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38FA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9EA9F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D3ACA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C8E312" w14:textId="77777777" w:rsidR="00632227" w:rsidRDefault="00632227" w:rsidP="009139A6">
      <w:r>
        <w:separator/>
      </w:r>
    </w:p>
  </w:footnote>
  <w:footnote w:type="continuationSeparator" w:id="0">
    <w:p w14:paraId="3AC989B5" w14:textId="77777777" w:rsidR="00632227" w:rsidRDefault="0063222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F9F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02B5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C2B5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227"/>
    <w:rsid w:val="000666E0"/>
    <w:rsid w:val="001C5947"/>
    <w:rsid w:val="002510B7"/>
    <w:rsid w:val="00270799"/>
    <w:rsid w:val="005C130B"/>
    <w:rsid w:val="0063222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13ED5"/>
  <w15:chartTrackingRefBased/>
  <w15:docId w15:val="{B098F2F8-F896-459D-83D2-69ACC4AA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2024-07-07T10:11:00Z</dcterms:created>
  <dcterms:modified xsi:type="dcterms:W3CDTF">2024-07-07T10:12:00Z</dcterms:modified>
</cp:coreProperties>
</file>