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6528F" w14:textId="77777777" w:rsidR="002378F2" w:rsidRDefault="002378F2" w:rsidP="002378F2">
      <w:pPr>
        <w:pStyle w:val="NoSpacing"/>
      </w:pPr>
      <w:r>
        <w:rPr>
          <w:u w:val="single"/>
        </w:rPr>
        <w:t>Brother William CLYNS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F6A13F6" w14:textId="0E663500" w:rsidR="002378F2" w:rsidRDefault="002378F2" w:rsidP="002378F2">
      <w:pPr>
        <w:pStyle w:val="NoSpacing"/>
      </w:pPr>
      <w:r>
        <w:t xml:space="preserve">Canon of </w:t>
      </w:r>
      <w:proofErr w:type="spellStart"/>
      <w:r>
        <w:t>Easby</w:t>
      </w:r>
      <w:proofErr w:type="spellEnd"/>
      <w:r>
        <w:t xml:space="preserve"> Abbey, North Riding of Yorkshire.</w:t>
      </w:r>
    </w:p>
    <w:p w14:paraId="638CABC4" w14:textId="77777777" w:rsidR="002378F2" w:rsidRDefault="002378F2" w:rsidP="002378F2">
      <w:pPr>
        <w:pStyle w:val="NoSpacing"/>
      </w:pPr>
    </w:p>
    <w:p w14:paraId="26A67185" w14:textId="77777777" w:rsidR="002378F2" w:rsidRDefault="002378F2" w:rsidP="002378F2">
      <w:pPr>
        <w:pStyle w:val="NoSpacing"/>
      </w:pPr>
    </w:p>
    <w:p w14:paraId="5A5DC3B2" w14:textId="77777777" w:rsidR="002378F2" w:rsidRDefault="002378F2" w:rsidP="002378F2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5A296F56" w14:textId="77777777" w:rsidR="002378F2" w:rsidRDefault="002378F2" w:rsidP="002378F2">
      <w:pPr>
        <w:pStyle w:val="NoSpacing"/>
      </w:pPr>
      <w:r>
        <w:tab/>
      </w:r>
      <w:r>
        <w:tab/>
        <w:t>York by William Egremont, Bishop of Dromore(q.v.).</w:t>
      </w:r>
    </w:p>
    <w:p w14:paraId="02A110C2" w14:textId="020BEF76" w:rsidR="002378F2" w:rsidRDefault="002378F2" w:rsidP="002378F2">
      <w:pPr>
        <w:pStyle w:val="NoSpacing"/>
      </w:pPr>
      <w:r>
        <w:tab/>
      </w:r>
      <w:r>
        <w:tab/>
        <w:t>(“York Clergy Ordinations 1475-1500” ed. David M. Smith p.14)</w:t>
      </w:r>
    </w:p>
    <w:p w14:paraId="1EEE26A9" w14:textId="23EB1CEF" w:rsidR="002378F2" w:rsidRDefault="002378F2" w:rsidP="002378F2">
      <w:pPr>
        <w:pStyle w:val="NoSpacing"/>
      </w:pPr>
      <w:r>
        <w:t xml:space="preserve">         1492-3</w:t>
      </w:r>
      <w:r>
        <w:tab/>
        <w:t xml:space="preserve">As William </w:t>
      </w:r>
      <w:proofErr w:type="spellStart"/>
      <w:r>
        <w:t>Clyntes</w:t>
      </w:r>
      <w:proofErr w:type="spellEnd"/>
      <w:r>
        <w:t xml:space="preserve">, he occurs as Abbot of </w:t>
      </w:r>
      <w:proofErr w:type="spellStart"/>
      <w:r>
        <w:t>Easby</w:t>
      </w:r>
      <w:proofErr w:type="spellEnd"/>
      <w:r>
        <w:t>.   (ibid. n.12)</w:t>
      </w:r>
    </w:p>
    <w:p w14:paraId="780CA622" w14:textId="77777777" w:rsidR="002378F2" w:rsidRDefault="002378F2" w:rsidP="002378F2">
      <w:pPr>
        <w:pStyle w:val="NoSpacing"/>
      </w:pPr>
    </w:p>
    <w:p w14:paraId="184E6762" w14:textId="77777777" w:rsidR="002378F2" w:rsidRDefault="002378F2" w:rsidP="002378F2">
      <w:pPr>
        <w:pStyle w:val="NoSpacing"/>
      </w:pPr>
    </w:p>
    <w:p w14:paraId="12E0DCEB" w14:textId="0DC1BC38" w:rsidR="002378F2" w:rsidRDefault="002378F2" w:rsidP="002378F2">
      <w:pPr>
        <w:pStyle w:val="NoSpacing"/>
      </w:pPr>
      <w:r>
        <w:t>22 May 2019</w:t>
      </w:r>
    </w:p>
    <w:p w14:paraId="5C5E5715" w14:textId="77777777" w:rsidR="002378F2" w:rsidRDefault="002378F2" w:rsidP="002378F2">
      <w:pPr>
        <w:pStyle w:val="NoSpacing"/>
      </w:pPr>
      <w:bookmarkStart w:id="0" w:name="_GoBack"/>
      <w:bookmarkEnd w:id="0"/>
    </w:p>
    <w:p w14:paraId="3A154161" w14:textId="019B40EC" w:rsidR="006B2F86" w:rsidRPr="002378F2" w:rsidRDefault="002378F2" w:rsidP="00E71FC3">
      <w:pPr>
        <w:pStyle w:val="NoSpacing"/>
      </w:pPr>
    </w:p>
    <w:sectPr w:rsidR="006B2F86" w:rsidRPr="002378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8F51F" w14:textId="77777777" w:rsidR="002378F2" w:rsidRDefault="002378F2" w:rsidP="00E71FC3">
      <w:pPr>
        <w:spacing w:after="0" w:line="240" w:lineRule="auto"/>
      </w:pPr>
      <w:r>
        <w:separator/>
      </w:r>
    </w:p>
  </w:endnote>
  <w:endnote w:type="continuationSeparator" w:id="0">
    <w:p w14:paraId="1CE547BB" w14:textId="77777777" w:rsidR="002378F2" w:rsidRDefault="002378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B54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9FEE1" w14:textId="77777777" w:rsidR="002378F2" w:rsidRDefault="002378F2" w:rsidP="00E71FC3">
      <w:pPr>
        <w:spacing w:after="0" w:line="240" w:lineRule="auto"/>
      </w:pPr>
      <w:r>
        <w:separator/>
      </w:r>
    </w:p>
  </w:footnote>
  <w:footnote w:type="continuationSeparator" w:id="0">
    <w:p w14:paraId="1232C254" w14:textId="77777777" w:rsidR="002378F2" w:rsidRDefault="002378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F2"/>
    <w:rsid w:val="001A7C09"/>
    <w:rsid w:val="002378F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8EB52"/>
  <w15:chartTrackingRefBased/>
  <w15:docId w15:val="{704A72F4-5359-43FB-A708-5E1658FE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2019-05-22T19:40:00Z</dcterms:created>
  <dcterms:modified xsi:type="dcterms:W3CDTF">2019-05-22T19:43:00Z</dcterms:modified>
</cp:coreProperties>
</file>