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06939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Walter CLYNE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4221AC3D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20D9811F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33B3763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1C8A27D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290E60DD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7A6D4C1" w14:textId="77777777" w:rsidR="00BA1641" w:rsidRDefault="00BA1641" w:rsidP="00BA1641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63CBB1E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2E340EC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33E5B1B" w14:textId="77777777" w:rsidR="00BA1641" w:rsidRDefault="00BA1641" w:rsidP="00BA164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31 December 2022</w:t>
      </w:r>
    </w:p>
    <w:p w14:paraId="1D483E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100E6" w14:textId="77777777" w:rsidR="00BA1641" w:rsidRDefault="00BA1641" w:rsidP="009139A6">
      <w:r>
        <w:separator/>
      </w:r>
    </w:p>
  </w:endnote>
  <w:endnote w:type="continuationSeparator" w:id="0">
    <w:p w14:paraId="3E33C4E9" w14:textId="77777777" w:rsidR="00BA1641" w:rsidRDefault="00BA16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9A0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0D1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CBF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65E7C" w14:textId="77777777" w:rsidR="00BA1641" w:rsidRDefault="00BA1641" w:rsidP="009139A6">
      <w:r>
        <w:separator/>
      </w:r>
    </w:p>
  </w:footnote>
  <w:footnote w:type="continuationSeparator" w:id="0">
    <w:p w14:paraId="11089709" w14:textId="77777777" w:rsidR="00BA1641" w:rsidRDefault="00BA16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5A7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0FA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9D2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4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BA1641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FAC68"/>
  <w15:chartTrackingRefBased/>
  <w15:docId w15:val="{2C356858-DE08-44D0-A9A4-0ADD47A8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4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2024-07-27T14:20:00Z</dcterms:created>
  <dcterms:modified xsi:type="dcterms:W3CDTF">2024-07-27T14:21:00Z</dcterms:modified>
</cp:coreProperties>
</file>