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CFE860" w14:textId="77777777" w:rsidR="00154C57" w:rsidRDefault="00154C57" w:rsidP="00154C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Roger CLYMPTON</w:t>
      </w:r>
      <w:r>
        <w:rPr>
          <w:rFonts w:ascii="Times New Roman" w:hAnsi="Times New Roman" w:cs="Times New Roman"/>
        </w:rPr>
        <w:t xml:space="preserve">       (fl.1483)</w:t>
      </w:r>
    </w:p>
    <w:p w14:paraId="0E128D42" w14:textId="77777777" w:rsidR="00154C57" w:rsidRDefault="00154C57" w:rsidP="00154C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Addington, Kent. Labourer.</w:t>
      </w:r>
    </w:p>
    <w:p w14:paraId="78C1E368" w14:textId="77777777" w:rsidR="00154C57" w:rsidRDefault="00154C57" w:rsidP="00154C57">
      <w:pPr>
        <w:rPr>
          <w:rFonts w:ascii="Times New Roman" w:hAnsi="Times New Roman" w:cs="Times New Roman"/>
        </w:rPr>
      </w:pPr>
    </w:p>
    <w:p w14:paraId="413E0318" w14:textId="77777777" w:rsidR="00154C57" w:rsidRDefault="00154C57" w:rsidP="00154C57">
      <w:pPr>
        <w:rPr>
          <w:rFonts w:ascii="Times New Roman" w:hAnsi="Times New Roman" w:cs="Times New Roman"/>
        </w:rPr>
      </w:pPr>
    </w:p>
    <w:p w14:paraId="0309825E" w14:textId="77777777" w:rsidR="00154C57" w:rsidRDefault="00154C57" w:rsidP="00154C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William Colet(q.v.) brought a plaint of debt against him, Peter</w:t>
      </w:r>
    </w:p>
    <w:p w14:paraId="1EDB110A" w14:textId="77777777" w:rsidR="00154C57" w:rsidRDefault="00154C57" w:rsidP="00154C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Hawekesby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St.Margaret’s</w:t>
      </w:r>
      <w:proofErr w:type="spellEnd"/>
      <w:r>
        <w:rPr>
          <w:rFonts w:ascii="Times New Roman" w:hAnsi="Times New Roman" w:cs="Times New Roman"/>
        </w:rPr>
        <w:t>(q.v.), John Piers of Aylesford(q.v.)</w:t>
      </w:r>
    </w:p>
    <w:p w14:paraId="55296BA6" w14:textId="77777777" w:rsidR="00154C57" w:rsidRDefault="00154C57" w:rsidP="00154C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Richard </w:t>
      </w:r>
      <w:proofErr w:type="spellStart"/>
      <w:r>
        <w:rPr>
          <w:rFonts w:ascii="Times New Roman" w:hAnsi="Times New Roman" w:cs="Times New Roman"/>
        </w:rPr>
        <w:t>Knyght</w:t>
      </w:r>
      <w:proofErr w:type="spellEnd"/>
      <w:r>
        <w:rPr>
          <w:rFonts w:ascii="Times New Roman" w:hAnsi="Times New Roman" w:cs="Times New Roman"/>
        </w:rPr>
        <w:t xml:space="preserve"> of East </w:t>
      </w:r>
      <w:proofErr w:type="spellStart"/>
      <w:r>
        <w:rPr>
          <w:rFonts w:ascii="Times New Roman" w:hAnsi="Times New Roman" w:cs="Times New Roman"/>
        </w:rPr>
        <w:t>Malling</w:t>
      </w:r>
      <w:proofErr w:type="spellEnd"/>
      <w:r>
        <w:rPr>
          <w:rFonts w:ascii="Times New Roman" w:hAnsi="Times New Roman" w:cs="Times New Roman"/>
        </w:rPr>
        <w:t>(q.v.).</w:t>
      </w:r>
    </w:p>
    <w:p w14:paraId="3113A6EF" w14:textId="77777777" w:rsidR="00154C57" w:rsidRDefault="00154C57" w:rsidP="00154C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59F7DA51" w14:textId="77777777" w:rsidR="00154C57" w:rsidRDefault="00154C57" w:rsidP="00154C57">
      <w:pPr>
        <w:rPr>
          <w:rFonts w:ascii="Times New Roman" w:hAnsi="Times New Roman" w:cs="Times New Roman"/>
        </w:rPr>
      </w:pPr>
    </w:p>
    <w:p w14:paraId="147F37CF" w14:textId="77777777" w:rsidR="00154C57" w:rsidRDefault="00154C57" w:rsidP="00154C57">
      <w:pPr>
        <w:rPr>
          <w:rFonts w:ascii="Times New Roman" w:hAnsi="Times New Roman" w:cs="Times New Roman"/>
        </w:rPr>
      </w:pPr>
    </w:p>
    <w:p w14:paraId="6F8CC6A1" w14:textId="77777777" w:rsidR="00154C57" w:rsidRDefault="00154C57" w:rsidP="00154C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August 2019</w:t>
      </w:r>
    </w:p>
    <w:p w14:paraId="7B242B7B" w14:textId="77777777" w:rsidR="006B2F86" w:rsidRPr="00E71FC3" w:rsidRDefault="00154C5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32CC2C" w14:textId="77777777" w:rsidR="00154C57" w:rsidRDefault="00154C57" w:rsidP="00E71FC3">
      <w:r>
        <w:separator/>
      </w:r>
    </w:p>
  </w:endnote>
  <w:endnote w:type="continuationSeparator" w:id="0">
    <w:p w14:paraId="4A3F65D9" w14:textId="77777777" w:rsidR="00154C57" w:rsidRDefault="00154C5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6E39D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A4F7C8" w14:textId="77777777" w:rsidR="00154C57" w:rsidRDefault="00154C57" w:rsidP="00E71FC3">
      <w:r>
        <w:separator/>
      </w:r>
    </w:p>
  </w:footnote>
  <w:footnote w:type="continuationSeparator" w:id="0">
    <w:p w14:paraId="07E6055D" w14:textId="77777777" w:rsidR="00154C57" w:rsidRDefault="00154C5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C57"/>
    <w:rsid w:val="00154C5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2CCB3"/>
  <w15:chartTrackingRefBased/>
  <w15:docId w15:val="{C7D181CE-01AB-487F-8F90-9D55734C8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54C5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2019-09-05T19:07:00Z</dcterms:created>
  <dcterms:modified xsi:type="dcterms:W3CDTF">2019-09-05T19:08:00Z</dcterms:modified>
</cp:coreProperties>
</file>