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7739A" w14:textId="77777777" w:rsidR="00103317" w:rsidRDefault="00103317" w:rsidP="00103317">
      <w:pPr>
        <w:pStyle w:val="NoSpacing"/>
      </w:pPr>
      <w:r>
        <w:rPr>
          <w:u w:val="single"/>
        </w:rPr>
        <w:t>Richard CLYMOW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fl.1411)</w:t>
      </w:r>
    </w:p>
    <w:p w14:paraId="3C0AAFC4" w14:textId="77777777" w:rsidR="00103317" w:rsidRDefault="00103317" w:rsidP="00103317">
      <w:pPr>
        <w:pStyle w:val="NoSpacing"/>
      </w:pPr>
      <w:r>
        <w:t>of the diocese of Exeter.</w:t>
      </w:r>
    </w:p>
    <w:p w14:paraId="0105BD5C" w14:textId="77777777" w:rsidR="00103317" w:rsidRDefault="00103317" w:rsidP="00103317">
      <w:pPr>
        <w:pStyle w:val="NoSpacing"/>
      </w:pPr>
    </w:p>
    <w:p w14:paraId="543E2D04" w14:textId="77777777" w:rsidR="00103317" w:rsidRDefault="00103317" w:rsidP="00103317">
      <w:pPr>
        <w:pStyle w:val="NoSpacing"/>
      </w:pPr>
    </w:p>
    <w:p w14:paraId="7051CDF0" w14:textId="06501A78" w:rsidR="00103317" w:rsidRDefault="00103317" w:rsidP="00103317">
      <w:pPr>
        <w:pStyle w:val="NoSpacing"/>
      </w:pPr>
      <w:r>
        <w:t xml:space="preserve">  </w:t>
      </w:r>
      <w:r>
        <w:t>8 Oct.</w:t>
      </w:r>
      <w:r>
        <w:t>1411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  <w:bookmarkStart w:id="0" w:name="_GoBack"/>
      <w:bookmarkEnd w:id="0"/>
    </w:p>
    <w:p w14:paraId="0D56738A" w14:textId="77777777" w:rsidR="00103317" w:rsidRDefault="00103317" w:rsidP="00103317">
      <w:pPr>
        <w:pStyle w:val="NoSpacing"/>
      </w:pPr>
      <w:r>
        <w:tab/>
      </w:r>
      <w:r>
        <w:tab/>
        <w:t>(“Stafford Register” pp.430 and 426)</w:t>
      </w:r>
    </w:p>
    <w:p w14:paraId="489B38A5" w14:textId="77777777" w:rsidR="00103317" w:rsidRDefault="00103317" w:rsidP="00103317">
      <w:pPr>
        <w:pStyle w:val="NoSpacing"/>
      </w:pPr>
    </w:p>
    <w:p w14:paraId="05D8DEAC" w14:textId="77777777" w:rsidR="00103317" w:rsidRDefault="00103317" w:rsidP="00103317">
      <w:pPr>
        <w:pStyle w:val="NoSpacing"/>
      </w:pPr>
    </w:p>
    <w:p w14:paraId="6BE31FF5" w14:textId="77777777" w:rsidR="00103317" w:rsidRPr="00671C7F" w:rsidRDefault="00103317" w:rsidP="00103317">
      <w:pPr>
        <w:pStyle w:val="NoSpacing"/>
      </w:pPr>
      <w:r>
        <w:t>16 March 2019</w:t>
      </w:r>
    </w:p>
    <w:p w14:paraId="2C44832F" w14:textId="16F705D5" w:rsidR="006B2F86" w:rsidRPr="00103317" w:rsidRDefault="00103317" w:rsidP="00E71FC3">
      <w:pPr>
        <w:pStyle w:val="NoSpacing"/>
      </w:pPr>
    </w:p>
    <w:sectPr w:rsidR="006B2F86" w:rsidRPr="001033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3E410" w14:textId="77777777" w:rsidR="00103317" w:rsidRDefault="00103317" w:rsidP="00E71FC3">
      <w:pPr>
        <w:spacing w:after="0" w:line="240" w:lineRule="auto"/>
      </w:pPr>
      <w:r>
        <w:separator/>
      </w:r>
    </w:p>
  </w:endnote>
  <w:endnote w:type="continuationSeparator" w:id="0">
    <w:p w14:paraId="50EB0D0C" w14:textId="77777777" w:rsidR="00103317" w:rsidRDefault="001033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8E0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9795D" w14:textId="77777777" w:rsidR="00103317" w:rsidRDefault="00103317" w:rsidP="00E71FC3">
      <w:pPr>
        <w:spacing w:after="0" w:line="240" w:lineRule="auto"/>
      </w:pPr>
      <w:r>
        <w:separator/>
      </w:r>
    </w:p>
  </w:footnote>
  <w:footnote w:type="continuationSeparator" w:id="0">
    <w:p w14:paraId="5C5E8951" w14:textId="77777777" w:rsidR="00103317" w:rsidRDefault="001033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317"/>
    <w:rsid w:val="0010331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9B943"/>
  <w15:chartTrackingRefBased/>
  <w15:docId w15:val="{9E037519-7C02-45F8-8E1C-77467A4E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2019-03-16T22:21:00Z</dcterms:created>
  <dcterms:modified xsi:type="dcterms:W3CDTF">2019-03-16T22:22:00Z</dcterms:modified>
</cp:coreProperties>
</file>