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55AAB6" w14:textId="77777777" w:rsidR="00756BF1" w:rsidRDefault="00756BF1" w:rsidP="00756B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CLYMMMOWE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1782E6FB" w14:textId="77777777" w:rsidR="00756BF1" w:rsidRDefault="00756BF1" w:rsidP="00756B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Maragelen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Marazion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?), Cornwall. Gentleman.</w:t>
      </w:r>
    </w:p>
    <w:p w14:paraId="13E3DD04" w14:textId="77777777" w:rsidR="00756BF1" w:rsidRDefault="00756BF1" w:rsidP="00756B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7A28DEA" w14:textId="77777777" w:rsidR="00756BF1" w:rsidRDefault="00756BF1" w:rsidP="00756B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22B0AF9" w14:textId="77777777" w:rsidR="00756BF1" w:rsidRDefault="00756BF1" w:rsidP="00756B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John Jacob(q.v.) brought a plaint of debt against him.</w:t>
      </w:r>
      <w:r>
        <w:rPr>
          <w:rFonts w:ascii="Times New Roman" w:eastAsia="Calibri" w:hAnsi="Times New Roman" w:cs="Times New Roman"/>
          <w:sz w:val="24"/>
          <w:szCs w:val="24"/>
        </w:rPr>
        <w:tab/>
      </w:r>
    </w:p>
    <w:p w14:paraId="6850B870" w14:textId="77777777" w:rsidR="00756BF1" w:rsidRDefault="00756BF1" w:rsidP="00756B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( </w:t>
      </w:r>
      <w:hyperlink r:id="rId6" w:history="1">
        <w:r w:rsidRPr="00FB602B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BC0938D" w14:textId="77777777" w:rsidR="00756BF1" w:rsidRDefault="00756BF1" w:rsidP="00756B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5E97386" w14:textId="77777777" w:rsidR="00756BF1" w:rsidRDefault="00756BF1" w:rsidP="00756B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801935B" w14:textId="77777777" w:rsidR="00756BF1" w:rsidRDefault="00756BF1" w:rsidP="00756BF1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15 March 2021</w:t>
      </w:r>
    </w:p>
    <w:p w14:paraId="00E3C00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BB0B77" w14:textId="77777777" w:rsidR="00756BF1" w:rsidRDefault="00756BF1" w:rsidP="009139A6">
      <w:r>
        <w:separator/>
      </w:r>
    </w:p>
  </w:endnote>
  <w:endnote w:type="continuationSeparator" w:id="0">
    <w:p w14:paraId="333DADCC" w14:textId="77777777" w:rsidR="00756BF1" w:rsidRDefault="00756B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5DB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7B11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0268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49EB49" w14:textId="77777777" w:rsidR="00756BF1" w:rsidRDefault="00756BF1" w:rsidP="009139A6">
      <w:r>
        <w:separator/>
      </w:r>
    </w:p>
  </w:footnote>
  <w:footnote w:type="continuationSeparator" w:id="0">
    <w:p w14:paraId="3996BC4C" w14:textId="77777777" w:rsidR="00756BF1" w:rsidRDefault="00756B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21C5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1E6AB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7B0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F1"/>
    <w:rsid w:val="000666E0"/>
    <w:rsid w:val="002510B7"/>
    <w:rsid w:val="005C130B"/>
    <w:rsid w:val="00756BF1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3AC8A"/>
  <w15:chartTrackingRefBased/>
  <w15:docId w15:val="{041A87E3-C46E-47F4-8E6D-C7407EF89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756BF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2021-04-16T10:16:00Z</dcterms:created>
  <dcterms:modified xsi:type="dcterms:W3CDTF">2021-04-16T10:16:00Z</dcterms:modified>
</cp:coreProperties>
</file>