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7ADAC" w14:textId="77777777" w:rsidR="00CE099C" w:rsidRDefault="00CE099C" w:rsidP="00CE09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CLYMESFOLDE</w:t>
      </w:r>
      <w:r>
        <w:rPr>
          <w:rFonts w:ascii="Times New Roman" w:hAnsi="Times New Roman" w:cs="Times New Roman"/>
          <w:sz w:val="24"/>
          <w:szCs w:val="24"/>
        </w:rPr>
        <w:t xml:space="preserve">       (fl.1402)</w:t>
      </w:r>
    </w:p>
    <w:p w14:paraId="68CE99D7" w14:textId="77777777" w:rsidR="00CE099C" w:rsidRDefault="00CE099C" w:rsidP="00CE09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Surrey.</w:t>
      </w:r>
    </w:p>
    <w:p w14:paraId="58F0BEC5" w14:textId="77777777" w:rsidR="00CE099C" w:rsidRDefault="00CE099C" w:rsidP="00CE09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D37A76" w14:textId="77777777" w:rsidR="00CE099C" w:rsidRDefault="00CE099C" w:rsidP="00CE09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0DD41D" w14:textId="77777777" w:rsidR="00CE099C" w:rsidRDefault="00CE099C" w:rsidP="00CE099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Surrey the tax of a fifteenth and a tenth granted to the King at the last Parliament.</w:t>
      </w:r>
    </w:p>
    <w:p w14:paraId="1F8F2ECF" w14:textId="55BEB247" w:rsidR="00CE099C" w:rsidRDefault="00CE099C" w:rsidP="00CE09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5887AD39" w14:textId="77777777" w:rsidR="00322D12" w:rsidRDefault="00322D12" w:rsidP="00322D1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680D3F44" w14:textId="77777777" w:rsidR="00322D12" w:rsidRDefault="00322D12" w:rsidP="00322D1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cities, boroughs and towns and from all secular lords and lay persons having</w:t>
      </w:r>
    </w:p>
    <w:p w14:paraId="5F41128E" w14:textId="77777777" w:rsidR="00322D12" w:rsidRDefault="00322D12" w:rsidP="00322D1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Surrey, </w:t>
      </w:r>
    </w:p>
    <w:p w14:paraId="0FCA2204" w14:textId="4D28C276" w:rsidR="00322D12" w:rsidRDefault="00322D12" w:rsidP="00322D1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except ecclesiastical persons, the two fifteenths and two tenths granted to the King at the last Parliament.   (C.F.R. 1399-1405 p.284)</w:t>
      </w:r>
    </w:p>
    <w:p w14:paraId="53037F9C" w14:textId="77777777" w:rsidR="00CE099C" w:rsidRDefault="00CE099C" w:rsidP="00CE09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43574B" w14:textId="77777777" w:rsidR="00CE099C" w:rsidRDefault="00CE099C" w:rsidP="00CE09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78A6FF" w14:textId="2FB90E79" w:rsidR="00CE099C" w:rsidRDefault="00CE099C" w:rsidP="00CE09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2021</w:t>
      </w:r>
    </w:p>
    <w:p w14:paraId="696CF71F" w14:textId="092D248A" w:rsidR="00322D12" w:rsidRDefault="00322D12" w:rsidP="00CE09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January 2022</w:t>
      </w:r>
    </w:p>
    <w:p w14:paraId="02F73EA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82531" w14:textId="77777777" w:rsidR="007E60E2" w:rsidRDefault="007E60E2" w:rsidP="009139A6">
      <w:r>
        <w:separator/>
      </w:r>
    </w:p>
  </w:endnote>
  <w:endnote w:type="continuationSeparator" w:id="0">
    <w:p w14:paraId="30822BA6" w14:textId="77777777" w:rsidR="007E60E2" w:rsidRDefault="007E60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D28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F4A5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45C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BB4BA" w14:textId="77777777" w:rsidR="007E60E2" w:rsidRDefault="007E60E2" w:rsidP="009139A6">
      <w:r>
        <w:separator/>
      </w:r>
    </w:p>
  </w:footnote>
  <w:footnote w:type="continuationSeparator" w:id="0">
    <w:p w14:paraId="1B07CC28" w14:textId="77777777" w:rsidR="007E60E2" w:rsidRDefault="007E60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FAE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430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593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99C"/>
    <w:rsid w:val="000666E0"/>
    <w:rsid w:val="002510B7"/>
    <w:rsid w:val="00322D12"/>
    <w:rsid w:val="005C130B"/>
    <w:rsid w:val="007E60E2"/>
    <w:rsid w:val="00826F5C"/>
    <w:rsid w:val="009139A6"/>
    <w:rsid w:val="009448BB"/>
    <w:rsid w:val="00A3176C"/>
    <w:rsid w:val="00AE65F8"/>
    <w:rsid w:val="00BA00AB"/>
    <w:rsid w:val="00CB4ED9"/>
    <w:rsid w:val="00CE099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9067F"/>
  <w15:chartTrackingRefBased/>
  <w15:docId w15:val="{A9B2CFC1-E6A2-42CC-8785-294B983A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2021-06-02T11:49:00Z</dcterms:created>
  <dcterms:modified xsi:type="dcterms:W3CDTF">2022-01-01T12:24:00Z</dcterms:modified>
</cp:coreProperties>
</file>