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9C5A3" w14:textId="77777777" w:rsidR="00A75167" w:rsidRDefault="00A75167" w:rsidP="00A751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CLYKE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1DFF5F3" w14:textId="77777777" w:rsidR="00A75167" w:rsidRDefault="00A75167" w:rsidP="00A751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Long </w:t>
      </w:r>
      <w:proofErr w:type="spellStart"/>
      <w:r>
        <w:rPr>
          <w:rFonts w:ascii="Times New Roman" w:hAnsi="Times New Roman" w:cs="Times New Roman"/>
        </w:rPr>
        <w:t>Wittenham</w:t>
      </w:r>
      <w:proofErr w:type="spellEnd"/>
      <w:r>
        <w:rPr>
          <w:rFonts w:ascii="Times New Roman" w:hAnsi="Times New Roman" w:cs="Times New Roman"/>
        </w:rPr>
        <w:t xml:space="preserve">, Oxfordshire. </w:t>
      </w:r>
    </w:p>
    <w:p w14:paraId="17EB4F29" w14:textId="77777777" w:rsidR="00A75167" w:rsidRDefault="00A75167" w:rsidP="00A75167">
      <w:pPr>
        <w:rPr>
          <w:rFonts w:ascii="Times New Roman" w:hAnsi="Times New Roman" w:cs="Times New Roman"/>
        </w:rPr>
      </w:pPr>
    </w:p>
    <w:p w14:paraId="3948903E" w14:textId="77777777" w:rsidR="00A75167" w:rsidRDefault="00A75167" w:rsidP="00A75167">
      <w:pPr>
        <w:rPr>
          <w:rFonts w:ascii="Times New Roman" w:hAnsi="Times New Roman" w:cs="Times New Roman"/>
        </w:rPr>
      </w:pPr>
    </w:p>
    <w:p w14:paraId="2FD264C7" w14:textId="77777777" w:rsidR="00A75167" w:rsidRDefault="00A75167" w:rsidP="00A751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Lysle</w:t>
      </w:r>
      <w:proofErr w:type="spellEnd"/>
      <w:r>
        <w:rPr>
          <w:rFonts w:ascii="Times New Roman" w:hAnsi="Times New Roman" w:cs="Times New Roman"/>
        </w:rPr>
        <w:t>(q.v.) brought a plaint of debt against him and Richard</w:t>
      </w:r>
      <w:r>
        <w:rPr>
          <w:rFonts w:ascii="Times New Roman" w:hAnsi="Times New Roman" w:cs="Times New Roman"/>
        </w:rPr>
        <w:tab/>
      </w:r>
    </w:p>
    <w:p w14:paraId="3571005C" w14:textId="77777777" w:rsidR="00A75167" w:rsidRDefault="00A75167" w:rsidP="00A751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Nutfeld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Baughurst</w:t>
      </w:r>
      <w:proofErr w:type="spellEnd"/>
      <w:r>
        <w:rPr>
          <w:rFonts w:ascii="Times New Roman" w:hAnsi="Times New Roman" w:cs="Times New Roman"/>
        </w:rPr>
        <w:t>, Hampshire(q.v.).</w:t>
      </w:r>
    </w:p>
    <w:p w14:paraId="4B2789A3" w14:textId="77777777" w:rsidR="00A75167" w:rsidRDefault="00A75167" w:rsidP="00A75167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6D7FF3E" w14:textId="77777777" w:rsidR="00A75167" w:rsidRDefault="00A75167" w:rsidP="00A75167">
      <w:pPr>
        <w:rPr>
          <w:rFonts w:ascii="Times New Roman" w:hAnsi="Times New Roman" w:cs="Times New Roman"/>
        </w:rPr>
      </w:pPr>
    </w:p>
    <w:p w14:paraId="6767BCDF" w14:textId="77777777" w:rsidR="00A75167" w:rsidRDefault="00A75167" w:rsidP="00A75167">
      <w:pPr>
        <w:rPr>
          <w:rFonts w:ascii="Times New Roman" w:hAnsi="Times New Roman" w:cs="Times New Roman"/>
        </w:rPr>
      </w:pPr>
      <w:bookmarkStart w:id="0" w:name="_GoBack"/>
      <w:bookmarkEnd w:id="0"/>
    </w:p>
    <w:p w14:paraId="11C59E91" w14:textId="77777777" w:rsidR="00A75167" w:rsidRDefault="00A75167" w:rsidP="00A751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March 2018</w:t>
      </w:r>
    </w:p>
    <w:p w14:paraId="33446845" w14:textId="77777777" w:rsidR="006B2F86" w:rsidRPr="00E71FC3" w:rsidRDefault="00A7516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09351" w14:textId="77777777" w:rsidR="00A75167" w:rsidRDefault="00A75167" w:rsidP="00E71FC3">
      <w:r>
        <w:separator/>
      </w:r>
    </w:p>
  </w:endnote>
  <w:endnote w:type="continuationSeparator" w:id="0">
    <w:p w14:paraId="075B64CF" w14:textId="77777777" w:rsidR="00A75167" w:rsidRDefault="00A751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BD8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0FFA6" w14:textId="77777777" w:rsidR="00A75167" w:rsidRDefault="00A75167" w:rsidP="00E71FC3">
      <w:r>
        <w:separator/>
      </w:r>
    </w:p>
  </w:footnote>
  <w:footnote w:type="continuationSeparator" w:id="0">
    <w:p w14:paraId="2D947D31" w14:textId="77777777" w:rsidR="00A75167" w:rsidRDefault="00A751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67"/>
    <w:rsid w:val="001A7C09"/>
    <w:rsid w:val="00577BD5"/>
    <w:rsid w:val="00656CBA"/>
    <w:rsid w:val="006A1F77"/>
    <w:rsid w:val="00733BE7"/>
    <w:rsid w:val="00A7516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0C376"/>
  <w15:chartTrackingRefBased/>
  <w15:docId w15:val="{1F7AF1C9-0D03-4481-9E00-B06C97B0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1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751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2018-03-31T18:42:00Z</dcterms:created>
  <dcterms:modified xsi:type="dcterms:W3CDTF">2018-03-31T18:42:00Z</dcterms:modified>
</cp:coreProperties>
</file>