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A8BCAB" w14:textId="77777777" w:rsidR="008661BE" w:rsidRDefault="008661BE" w:rsidP="008661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CLYFTON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d.1399-1401)</w:t>
      </w:r>
    </w:p>
    <w:p w14:paraId="265ABDCB" w14:textId="77777777" w:rsidR="008661BE" w:rsidRDefault="008661BE" w:rsidP="008661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022FEE24" w14:textId="77777777" w:rsidR="008661BE" w:rsidRDefault="008661BE" w:rsidP="008661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CF82F2" w14:textId="77777777" w:rsidR="008661BE" w:rsidRDefault="008661BE" w:rsidP="008661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DF234E" w14:textId="77777777" w:rsidR="008661BE" w:rsidRDefault="008661BE" w:rsidP="008661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Oct.1399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D5A4A4E" w14:textId="77777777" w:rsidR="008661BE" w:rsidRDefault="008661BE" w:rsidP="008661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1267-1500)</w:t>
      </w:r>
    </w:p>
    <w:p w14:paraId="3BE1813B" w14:textId="77777777" w:rsidR="008661BE" w:rsidRDefault="008661BE" w:rsidP="008661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Mar.1401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552787AE" w14:textId="77777777" w:rsidR="008661BE" w:rsidRDefault="008661BE" w:rsidP="008661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8CF07B" w14:textId="77777777" w:rsidR="008661BE" w:rsidRDefault="008661BE" w:rsidP="008661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F28976" w14:textId="77777777" w:rsidR="008661BE" w:rsidRDefault="008661BE" w:rsidP="008661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2021</w:t>
      </w:r>
    </w:p>
    <w:p w14:paraId="5A0DD5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D3A7B1" w14:textId="77777777" w:rsidR="008661BE" w:rsidRDefault="008661BE" w:rsidP="009139A6">
      <w:r>
        <w:separator/>
      </w:r>
    </w:p>
  </w:endnote>
  <w:endnote w:type="continuationSeparator" w:id="0">
    <w:p w14:paraId="49FEA8E0" w14:textId="77777777" w:rsidR="008661BE" w:rsidRDefault="008661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997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C4E3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DAD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B39735" w14:textId="77777777" w:rsidR="008661BE" w:rsidRDefault="008661BE" w:rsidP="009139A6">
      <w:r>
        <w:separator/>
      </w:r>
    </w:p>
  </w:footnote>
  <w:footnote w:type="continuationSeparator" w:id="0">
    <w:p w14:paraId="7069DCC5" w14:textId="77777777" w:rsidR="008661BE" w:rsidRDefault="008661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749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DA65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2D4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BE"/>
    <w:rsid w:val="000666E0"/>
    <w:rsid w:val="002510B7"/>
    <w:rsid w:val="005C130B"/>
    <w:rsid w:val="00826F5C"/>
    <w:rsid w:val="008661BE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D698E"/>
  <w15:chartTrackingRefBased/>
  <w15:docId w15:val="{BC0E7BA2-14B5-415D-9D5F-F94728D5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2021-03-19T16:43:00Z</dcterms:created>
  <dcterms:modified xsi:type="dcterms:W3CDTF">2021-03-19T16:45:00Z</dcterms:modified>
</cp:coreProperties>
</file>