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6C1B6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Walter CLYFTON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1F235EB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40B20D5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F76884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717855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53220967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BCF9AEB" w14:textId="77777777" w:rsidR="00B74514" w:rsidRDefault="00B74514" w:rsidP="00B7451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67715CB" w14:textId="77777777" w:rsidR="00B74514" w:rsidRDefault="00B74514" w:rsidP="00B7451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18BE037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258528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0722DF2" w14:textId="77777777" w:rsidR="00B74514" w:rsidRDefault="00B74514" w:rsidP="00B7451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2B5C5A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AED25" w14:textId="77777777" w:rsidR="00B74514" w:rsidRDefault="00B74514" w:rsidP="009139A6">
      <w:r>
        <w:separator/>
      </w:r>
    </w:p>
  </w:endnote>
  <w:endnote w:type="continuationSeparator" w:id="0">
    <w:p w14:paraId="47DAFE73" w14:textId="77777777" w:rsidR="00B74514" w:rsidRDefault="00B745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AE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CC1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8D6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3D7E5" w14:textId="77777777" w:rsidR="00B74514" w:rsidRDefault="00B74514" w:rsidP="009139A6">
      <w:r>
        <w:separator/>
      </w:r>
    </w:p>
  </w:footnote>
  <w:footnote w:type="continuationSeparator" w:id="0">
    <w:p w14:paraId="6CDCB7E5" w14:textId="77777777" w:rsidR="00B74514" w:rsidRDefault="00B745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2C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E7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8FA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1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4514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9E78E"/>
  <w15:chartTrackingRefBased/>
  <w15:docId w15:val="{B9647B80-8760-4A9E-97F1-AD0E9114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2022-12-15T21:30:00Z</dcterms:created>
  <dcterms:modified xsi:type="dcterms:W3CDTF">2022-12-15T21:30:00Z</dcterms:modified>
</cp:coreProperties>
</file>