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2F86" w:rsidRDefault="00213B0F" w:rsidP="00E71FC3">
      <w:pPr>
        <w:pStyle w:val="NoSpacing"/>
      </w:pPr>
      <w:r>
        <w:rPr>
          <w:u w:val="single"/>
        </w:rPr>
        <w:t>Thomas CLYFTON</w:t>
      </w:r>
      <w:r>
        <w:t xml:space="preserve">      (b.ca.1407)</w:t>
      </w:r>
    </w:p>
    <w:p w:rsidR="00213B0F" w:rsidRDefault="00213B0F" w:rsidP="00E71FC3">
      <w:pPr>
        <w:pStyle w:val="NoSpacing"/>
      </w:pPr>
    </w:p>
    <w:p w:rsidR="00213B0F" w:rsidRDefault="00213B0F" w:rsidP="00E71FC3">
      <w:pPr>
        <w:pStyle w:val="NoSpacing"/>
      </w:pPr>
    </w:p>
    <w:p w:rsidR="00213B0F" w:rsidRDefault="00213B0F" w:rsidP="00E71FC3">
      <w:pPr>
        <w:pStyle w:val="NoSpacing"/>
      </w:pPr>
      <w:r>
        <w:t>Son of Ralph Clyfton(d.1442)(q.v.).</w:t>
      </w:r>
    </w:p>
    <w:p w:rsidR="00213B0F" w:rsidRDefault="00213B0F" w:rsidP="00E71FC3">
      <w:pPr>
        <w:pStyle w:val="NoSpacing"/>
      </w:pPr>
      <w:r>
        <w:t>(www.inquisitionspostmortem.ac.uk  ref. eCIPM 26-14)</w:t>
      </w:r>
    </w:p>
    <w:p w:rsidR="00213B0F" w:rsidRDefault="00213B0F" w:rsidP="00E71FC3">
      <w:pPr>
        <w:pStyle w:val="NoSpacing"/>
      </w:pPr>
    </w:p>
    <w:p w:rsidR="00213B0F" w:rsidRDefault="00213B0F" w:rsidP="00E71FC3">
      <w:pPr>
        <w:pStyle w:val="NoSpacing"/>
      </w:pPr>
    </w:p>
    <w:p w:rsidR="00213B0F" w:rsidRDefault="00213B0F" w:rsidP="00E71FC3">
      <w:pPr>
        <w:pStyle w:val="NoSpacing"/>
      </w:pPr>
      <w:r>
        <w:t>15 Aug.1442</w:t>
      </w:r>
      <w:r>
        <w:tab/>
        <w:t>His father died.   (ibid.)</w:t>
      </w:r>
    </w:p>
    <w:p w:rsidR="00213B0F" w:rsidRDefault="00213B0F" w:rsidP="00E71FC3">
      <w:pPr>
        <w:pStyle w:val="NoSpacing"/>
      </w:pPr>
    </w:p>
    <w:p w:rsidR="00213B0F" w:rsidRDefault="00213B0F" w:rsidP="00E71FC3">
      <w:pPr>
        <w:pStyle w:val="NoSpacing"/>
      </w:pPr>
    </w:p>
    <w:p w:rsidR="00213B0F" w:rsidRPr="00213B0F" w:rsidRDefault="00213B0F" w:rsidP="00E71FC3">
      <w:pPr>
        <w:pStyle w:val="NoSpacing"/>
      </w:pPr>
      <w:r>
        <w:t>7 May 2017</w:t>
      </w:r>
      <w:bookmarkStart w:id="0" w:name="_GoBack"/>
      <w:bookmarkEnd w:id="0"/>
    </w:p>
    <w:sectPr w:rsidR="00213B0F" w:rsidRPr="00213B0F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13B0F" w:rsidRDefault="00213B0F" w:rsidP="00E71FC3">
      <w:pPr>
        <w:spacing w:after="0" w:line="240" w:lineRule="auto"/>
      </w:pPr>
      <w:r>
        <w:separator/>
      </w:r>
    </w:p>
  </w:endnote>
  <w:endnote w:type="continuationSeparator" w:id="0">
    <w:p w:rsidR="00213B0F" w:rsidRDefault="00213B0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13B0F" w:rsidRDefault="00213B0F" w:rsidP="00E71FC3">
      <w:pPr>
        <w:spacing w:after="0" w:line="240" w:lineRule="auto"/>
      </w:pPr>
      <w:r>
        <w:separator/>
      </w:r>
    </w:p>
  </w:footnote>
  <w:footnote w:type="continuationSeparator" w:id="0">
    <w:p w:rsidR="00213B0F" w:rsidRDefault="00213B0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3B0F"/>
    <w:rsid w:val="001A7C09"/>
    <w:rsid w:val="00213B0F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77FEBA"/>
  <w15:chartTrackingRefBased/>
  <w15:docId w15:val="{16840A97-BC60-4228-BE3A-61F664F9F7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3</TotalTime>
  <Pages>1</Pages>
  <Words>26</Words>
  <Characters>151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2017-05-07T18:20:00Z</dcterms:created>
  <dcterms:modified xsi:type="dcterms:W3CDTF">2017-05-07T18:23:00Z</dcterms:modified>
</cp:coreProperties>
</file>