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0CADF" w14:textId="23448A90" w:rsidR="00BA00AB" w:rsidRDefault="00080E1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CLYFTON</w:t>
      </w:r>
      <w:r>
        <w:rPr>
          <w:rFonts w:ascii="Times New Roman" w:hAnsi="Times New Roman" w:cs="Times New Roman"/>
          <w:sz w:val="24"/>
          <w:szCs w:val="24"/>
        </w:rPr>
        <w:t xml:space="preserve">      (fl.1402)</w:t>
      </w:r>
    </w:p>
    <w:p w14:paraId="178480DE" w14:textId="51509439" w:rsidR="00080E1D" w:rsidRDefault="00080E1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324CD" w14:textId="5FB79AFF" w:rsidR="00080E1D" w:rsidRDefault="00080E1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3039A" w14:textId="77777777" w:rsidR="00080E1D" w:rsidRDefault="00080E1D" w:rsidP="00080E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Nov.1402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Nottinghamshire and Derbyshire.</w:t>
      </w:r>
    </w:p>
    <w:p w14:paraId="6C4E06BB" w14:textId="0AD04AC7" w:rsidR="00080E1D" w:rsidRDefault="00080E1D" w:rsidP="00080E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</w:t>
      </w:r>
      <w:r>
        <w:rPr>
          <w:rFonts w:ascii="Times New Roman" w:hAnsi="Times New Roman" w:cs="Times New Roman"/>
          <w:sz w:val="24"/>
          <w:szCs w:val="24"/>
        </w:rPr>
        <w:t>82)</w:t>
      </w:r>
    </w:p>
    <w:p w14:paraId="08652155" w14:textId="77777777" w:rsidR="00080E1D" w:rsidRDefault="00080E1D" w:rsidP="00080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BC74D9" w14:textId="77777777" w:rsidR="00080E1D" w:rsidRDefault="00080E1D" w:rsidP="00080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DB80CD" w14:textId="77777777" w:rsidR="00080E1D" w:rsidRDefault="00080E1D" w:rsidP="00080E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21C21044" w14:textId="71E8F563" w:rsidR="00080E1D" w:rsidRPr="00080E1D" w:rsidRDefault="00080E1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80E1D" w:rsidRPr="00080E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928CE" w14:textId="77777777" w:rsidR="00080E1D" w:rsidRDefault="00080E1D" w:rsidP="009139A6">
      <w:r>
        <w:separator/>
      </w:r>
    </w:p>
  </w:endnote>
  <w:endnote w:type="continuationSeparator" w:id="0">
    <w:p w14:paraId="0710A340" w14:textId="77777777" w:rsidR="00080E1D" w:rsidRDefault="00080E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208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FCA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BEF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39B77" w14:textId="77777777" w:rsidR="00080E1D" w:rsidRDefault="00080E1D" w:rsidP="009139A6">
      <w:r>
        <w:separator/>
      </w:r>
    </w:p>
  </w:footnote>
  <w:footnote w:type="continuationSeparator" w:id="0">
    <w:p w14:paraId="0308A0AA" w14:textId="77777777" w:rsidR="00080E1D" w:rsidRDefault="00080E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EAD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DA7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DFD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1D"/>
    <w:rsid w:val="000666E0"/>
    <w:rsid w:val="00080E1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BCBCF"/>
  <w15:chartTrackingRefBased/>
  <w15:docId w15:val="{5F0B9978-B6AE-4218-A6CC-171FCC21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2021-08-03T06:58:00Z</dcterms:created>
  <dcterms:modified xsi:type="dcterms:W3CDTF">2021-08-03T06:59:00Z</dcterms:modified>
</cp:coreProperties>
</file>