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87577" w14:textId="77777777" w:rsidR="00D44F3B" w:rsidRDefault="00D44F3B" w:rsidP="00D44F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CLYFTON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1C0F3937" w14:textId="77777777" w:rsidR="00D44F3B" w:rsidRDefault="00D44F3B" w:rsidP="00D44F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</w:t>
      </w:r>
    </w:p>
    <w:p w14:paraId="0F12A470" w14:textId="77777777" w:rsidR="00D44F3B" w:rsidRDefault="00D44F3B" w:rsidP="00D44F3B">
      <w:pPr>
        <w:pStyle w:val="NoSpacing"/>
        <w:rPr>
          <w:rFonts w:cs="Times New Roman"/>
          <w:szCs w:val="24"/>
        </w:rPr>
      </w:pPr>
    </w:p>
    <w:p w14:paraId="593B0BAB" w14:textId="77777777" w:rsidR="00D44F3B" w:rsidRDefault="00D44F3B" w:rsidP="00D44F3B">
      <w:pPr>
        <w:pStyle w:val="NoSpacing"/>
        <w:rPr>
          <w:rFonts w:cs="Times New Roman"/>
          <w:szCs w:val="24"/>
        </w:rPr>
      </w:pPr>
    </w:p>
    <w:p w14:paraId="493B74B0" w14:textId="77777777" w:rsidR="00D44F3B" w:rsidRDefault="00D44F3B" w:rsidP="00D44F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>He made a plaint of debt against Robert Hardy of Norwich, cook(q.v.),</w:t>
      </w:r>
    </w:p>
    <w:p w14:paraId="08F86E6A" w14:textId="77777777" w:rsidR="00D44F3B" w:rsidRDefault="00D44F3B" w:rsidP="00D44F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Giles </w:t>
      </w:r>
      <w:proofErr w:type="spellStart"/>
      <w:r>
        <w:rPr>
          <w:rFonts w:cs="Times New Roman"/>
          <w:szCs w:val="24"/>
        </w:rPr>
        <w:t>Sporier</w:t>
      </w:r>
      <w:proofErr w:type="spellEnd"/>
      <w:r>
        <w:rPr>
          <w:rFonts w:cs="Times New Roman"/>
          <w:szCs w:val="24"/>
        </w:rPr>
        <w:t xml:space="preserve"> of Norwich, spurrier(q.v.).</w:t>
      </w:r>
    </w:p>
    <w:p w14:paraId="3DB09041" w14:textId="77777777" w:rsidR="00D44F3B" w:rsidRDefault="00D44F3B" w:rsidP="00D44F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D3DAB">
          <w:rPr>
            <w:rStyle w:val="Hyperlink"/>
            <w:rFonts w:cs="Times New Roman"/>
            <w:szCs w:val="24"/>
          </w:rPr>
          <w:t>https://waalt.uh.edu/index.php/CP40/618:_A-J</w:t>
        </w:r>
      </w:hyperlink>
      <w:r>
        <w:rPr>
          <w:rFonts w:cs="Times New Roman"/>
          <w:szCs w:val="24"/>
        </w:rPr>
        <w:t xml:space="preserve"> )</w:t>
      </w:r>
    </w:p>
    <w:p w14:paraId="399AECD9" w14:textId="77777777" w:rsidR="00D44F3B" w:rsidRDefault="00D44F3B" w:rsidP="00D44F3B">
      <w:pPr>
        <w:pStyle w:val="NoSpacing"/>
        <w:rPr>
          <w:rFonts w:cs="Times New Roman"/>
          <w:szCs w:val="24"/>
        </w:rPr>
      </w:pPr>
    </w:p>
    <w:p w14:paraId="077D1581" w14:textId="77777777" w:rsidR="00D44F3B" w:rsidRDefault="00D44F3B" w:rsidP="00D44F3B">
      <w:pPr>
        <w:pStyle w:val="NoSpacing"/>
        <w:rPr>
          <w:rFonts w:cs="Times New Roman"/>
          <w:szCs w:val="24"/>
        </w:rPr>
      </w:pPr>
    </w:p>
    <w:p w14:paraId="64AEB314" w14:textId="77777777" w:rsidR="00D44F3B" w:rsidRDefault="00D44F3B" w:rsidP="00D44F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2024</w:t>
      </w:r>
    </w:p>
    <w:p w14:paraId="33D987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FEE2D" w14:textId="77777777" w:rsidR="00D44F3B" w:rsidRDefault="00D44F3B" w:rsidP="009139A6">
      <w:r>
        <w:separator/>
      </w:r>
    </w:p>
  </w:endnote>
  <w:endnote w:type="continuationSeparator" w:id="0">
    <w:p w14:paraId="2EDA957D" w14:textId="77777777" w:rsidR="00D44F3B" w:rsidRDefault="00D44F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47B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9F6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D6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7FE50" w14:textId="77777777" w:rsidR="00D44F3B" w:rsidRDefault="00D44F3B" w:rsidP="009139A6">
      <w:r>
        <w:separator/>
      </w:r>
    </w:p>
  </w:footnote>
  <w:footnote w:type="continuationSeparator" w:id="0">
    <w:p w14:paraId="5D88FDFD" w14:textId="77777777" w:rsidR="00D44F3B" w:rsidRDefault="00D44F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0C8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0A8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D15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F3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44F3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6ECB3"/>
  <w15:chartTrackingRefBased/>
  <w15:docId w15:val="{2894575F-C622-4F30-ADDC-1DDF1E0E3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4F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2024-04-29T10:46:00Z</dcterms:created>
  <dcterms:modified xsi:type="dcterms:W3CDTF">2024-04-29T10:47:00Z</dcterms:modified>
</cp:coreProperties>
</file>