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3A084" w14:textId="77777777" w:rsidR="007121A4" w:rsidRDefault="007121A4" w:rsidP="00712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CLYFTON</w:t>
      </w:r>
      <w:r>
        <w:rPr>
          <w:rFonts w:ascii="Times New Roman" w:hAnsi="Times New Roman" w:cs="Times New Roman"/>
        </w:rPr>
        <w:t xml:space="preserve">        (d.ca.1483)</w:t>
      </w:r>
    </w:p>
    <w:p w14:paraId="21B1BEB9" w14:textId="77777777" w:rsidR="007121A4" w:rsidRDefault="007121A4" w:rsidP="00712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Layer Breton, Essex. Gentleman.</w:t>
      </w:r>
    </w:p>
    <w:p w14:paraId="3AEE7FB9" w14:textId="77777777" w:rsidR="007121A4" w:rsidRDefault="007121A4" w:rsidP="007121A4">
      <w:pPr>
        <w:rPr>
          <w:rFonts w:ascii="Times New Roman" w:hAnsi="Times New Roman" w:cs="Times New Roman"/>
        </w:rPr>
      </w:pPr>
    </w:p>
    <w:p w14:paraId="6AA69EBE" w14:textId="77777777" w:rsidR="007121A4" w:rsidRDefault="007121A4" w:rsidP="007121A4">
      <w:pPr>
        <w:rPr>
          <w:rFonts w:ascii="Times New Roman" w:hAnsi="Times New Roman" w:cs="Times New Roman"/>
        </w:rPr>
      </w:pPr>
    </w:p>
    <w:p w14:paraId="1524C441" w14:textId="77777777" w:rsidR="007121A4" w:rsidRDefault="007121A4" w:rsidP="00712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before this time.</w:t>
      </w:r>
    </w:p>
    <w:p w14:paraId="3E89B44D" w14:textId="77777777" w:rsidR="007121A4" w:rsidRDefault="007121A4" w:rsidP="00712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3D6BAC6" w14:textId="77777777" w:rsidR="007121A4" w:rsidRDefault="007121A4" w:rsidP="007121A4">
      <w:pPr>
        <w:rPr>
          <w:rFonts w:ascii="Times New Roman" w:hAnsi="Times New Roman" w:cs="Times New Roman"/>
        </w:rPr>
      </w:pPr>
    </w:p>
    <w:p w14:paraId="1FC81EBD" w14:textId="77777777" w:rsidR="007121A4" w:rsidRDefault="007121A4" w:rsidP="007121A4">
      <w:pPr>
        <w:rPr>
          <w:rFonts w:ascii="Times New Roman" w:hAnsi="Times New Roman" w:cs="Times New Roman"/>
        </w:rPr>
      </w:pPr>
    </w:p>
    <w:p w14:paraId="5B500636" w14:textId="77777777" w:rsidR="007121A4" w:rsidRDefault="007121A4" w:rsidP="00712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Executor:   William Breton(q.v.).  (ibid.)</w:t>
      </w:r>
    </w:p>
    <w:p w14:paraId="280B1F62" w14:textId="77777777" w:rsidR="007121A4" w:rsidRDefault="007121A4" w:rsidP="007121A4">
      <w:pPr>
        <w:rPr>
          <w:rFonts w:ascii="Times New Roman" w:hAnsi="Times New Roman" w:cs="Times New Roman"/>
        </w:rPr>
      </w:pPr>
    </w:p>
    <w:p w14:paraId="4DBFBD4E" w14:textId="77777777" w:rsidR="007121A4" w:rsidRDefault="007121A4" w:rsidP="007121A4">
      <w:pPr>
        <w:rPr>
          <w:rFonts w:ascii="Times New Roman" w:hAnsi="Times New Roman" w:cs="Times New Roman"/>
        </w:rPr>
      </w:pPr>
    </w:p>
    <w:p w14:paraId="4FCE36D9" w14:textId="77777777" w:rsidR="007121A4" w:rsidRDefault="007121A4" w:rsidP="00712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July 2019</w:t>
      </w:r>
    </w:p>
    <w:p w14:paraId="57C3C595" w14:textId="77777777" w:rsidR="006B2F86" w:rsidRPr="00E71FC3" w:rsidRDefault="007121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EC7CF" w14:textId="77777777" w:rsidR="007121A4" w:rsidRDefault="007121A4" w:rsidP="00E71FC3">
      <w:r>
        <w:separator/>
      </w:r>
    </w:p>
  </w:endnote>
  <w:endnote w:type="continuationSeparator" w:id="0">
    <w:p w14:paraId="7E174AF4" w14:textId="77777777" w:rsidR="007121A4" w:rsidRDefault="007121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DB96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FDC58" w14:textId="77777777" w:rsidR="007121A4" w:rsidRDefault="007121A4" w:rsidP="00E71FC3">
      <w:r>
        <w:separator/>
      </w:r>
    </w:p>
  </w:footnote>
  <w:footnote w:type="continuationSeparator" w:id="0">
    <w:p w14:paraId="24F8BABC" w14:textId="77777777" w:rsidR="007121A4" w:rsidRDefault="007121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1A4"/>
    <w:rsid w:val="001A7C09"/>
    <w:rsid w:val="00577BD5"/>
    <w:rsid w:val="00656CBA"/>
    <w:rsid w:val="006A1F77"/>
    <w:rsid w:val="007121A4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16A0E"/>
  <w15:chartTrackingRefBased/>
  <w15:docId w15:val="{90F1D1D8-58A0-4347-9673-03B4D2395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1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2019-07-31T18:52:00Z</dcterms:created>
  <dcterms:modified xsi:type="dcterms:W3CDTF">2019-07-31T18:53:00Z</dcterms:modified>
</cp:coreProperties>
</file>