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15169" w14:textId="77777777" w:rsidR="00E92642" w:rsidRDefault="00E92642" w:rsidP="00E926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CLYFTON</w:t>
      </w:r>
      <w:r>
        <w:rPr>
          <w:rFonts w:ascii="Times New Roman" w:hAnsi="Times New Roman" w:cs="Times New Roman"/>
        </w:rPr>
        <w:t xml:space="preserve">       (d.ca.1483)</w:t>
      </w:r>
    </w:p>
    <w:p w14:paraId="419CD6C7" w14:textId="77777777" w:rsidR="00E92642" w:rsidRDefault="00E92642" w:rsidP="00E926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Harkstead</w:t>
      </w:r>
      <w:proofErr w:type="spellEnd"/>
      <w:r>
        <w:rPr>
          <w:rFonts w:ascii="Times New Roman" w:hAnsi="Times New Roman" w:cs="Times New Roman"/>
        </w:rPr>
        <w:t>, Suffolk. Esquire.</w:t>
      </w:r>
    </w:p>
    <w:p w14:paraId="38E85B86" w14:textId="77777777" w:rsidR="00E92642" w:rsidRDefault="00E92642" w:rsidP="00E92642">
      <w:pPr>
        <w:rPr>
          <w:rFonts w:ascii="Times New Roman" w:hAnsi="Times New Roman" w:cs="Times New Roman"/>
        </w:rPr>
      </w:pPr>
    </w:p>
    <w:p w14:paraId="450BE53E" w14:textId="77777777" w:rsidR="00E92642" w:rsidRDefault="00E92642" w:rsidP="00E92642">
      <w:pPr>
        <w:rPr>
          <w:rFonts w:ascii="Times New Roman" w:hAnsi="Times New Roman" w:cs="Times New Roman"/>
        </w:rPr>
      </w:pPr>
    </w:p>
    <w:p w14:paraId="746652E3" w14:textId="77777777" w:rsidR="00E92642" w:rsidRDefault="00E92642" w:rsidP="00E926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 in or before this time.</w:t>
      </w:r>
    </w:p>
    <w:p w14:paraId="1486C6BA" w14:textId="77777777" w:rsidR="00E92642" w:rsidRDefault="00E92642" w:rsidP="00E926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1829594" w14:textId="77777777" w:rsidR="00E92642" w:rsidRDefault="00E92642" w:rsidP="00E92642">
      <w:pPr>
        <w:rPr>
          <w:rFonts w:ascii="Times New Roman" w:hAnsi="Times New Roman" w:cs="Times New Roman"/>
        </w:rPr>
      </w:pPr>
    </w:p>
    <w:p w14:paraId="59B11798" w14:textId="77777777" w:rsidR="00E92642" w:rsidRDefault="00E92642" w:rsidP="00E92642">
      <w:pPr>
        <w:rPr>
          <w:rFonts w:ascii="Times New Roman" w:hAnsi="Times New Roman" w:cs="Times New Roman"/>
        </w:rPr>
      </w:pPr>
    </w:p>
    <w:p w14:paraId="79E31156" w14:textId="77777777" w:rsidR="00E92642" w:rsidRDefault="00E92642" w:rsidP="00E926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Executor:   Elizabeth </w:t>
      </w:r>
      <w:proofErr w:type="spellStart"/>
      <w:r>
        <w:rPr>
          <w:rFonts w:ascii="Times New Roman" w:hAnsi="Times New Roman" w:cs="Times New Roman"/>
        </w:rPr>
        <w:t>Clyfton</w:t>
      </w:r>
      <w:proofErr w:type="spellEnd"/>
      <w:r>
        <w:rPr>
          <w:rFonts w:ascii="Times New Roman" w:hAnsi="Times New Roman" w:cs="Times New Roman"/>
        </w:rPr>
        <w:t xml:space="preserve"> of Ipswich(q.v.).   (ibid.)</w:t>
      </w:r>
    </w:p>
    <w:p w14:paraId="171CF865" w14:textId="77777777" w:rsidR="00E92642" w:rsidRDefault="00E92642" w:rsidP="00E92642">
      <w:pPr>
        <w:rPr>
          <w:rFonts w:ascii="Times New Roman" w:hAnsi="Times New Roman" w:cs="Times New Roman"/>
        </w:rPr>
      </w:pPr>
    </w:p>
    <w:p w14:paraId="4D7200C0" w14:textId="77777777" w:rsidR="00E92642" w:rsidRDefault="00E92642" w:rsidP="00E92642">
      <w:pPr>
        <w:rPr>
          <w:rFonts w:ascii="Times New Roman" w:hAnsi="Times New Roman" w:cs="Times New Roman"/>
        </w:rPr>
      </w:pPr>
    </w:p>
    <w:p w14:paraId="29939939" w14:textId="77777777" w:rsidR="00E92642" w:rsidRDefault="00E92642" w:rsidP="00E926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July 2019</w:t>
      </w:r>
    </w:p>
    <w:p w14:paraId="79D482C5" w14:textId="77777777" w:rsidR="006B2F86" w:rsidRPr="00E71FC3" w:rsidRDefault="00E926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30FB3" w14:textId="77777777" w:rsidR="00E92642" w:rsidRDefault="00E92642" w:rsidP="00E71FC3">
      <w:r>
        <w:separator/>
      </w:r>
    </w:p>
  </w:endnote>
  <w:endnote w:type="continuationSeparator" w:id="0">
    <w:p w14:paraId="3EF3AE76" w14:textId="77777777" w:rsidR="00E92642" w:rsidRDefault="00E9264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1B8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9CA7B" w14:textId="77777777" w:rsidR="00E92642" w:rsidRDefault="00E92642" w:rsidP="00E71FC3">
      <w:r>
        <w:separator/>
      </w:r>
    </w:p>
  </w:footnote>
  <w:footnote w:type="continuationSeparator" w:id="0">
    <w:p w14:paraId="5C0675A8" w14:textId="77777777" w:rsidR="00E92642" w:rsidRDefault="00E9264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64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264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74F3E"/>
  <w15:chartTrackingRefBased/>
  <w15:docId w15:val="{599D8D49-B51C-4BF4-AB11-F46A3F9B7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64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2019-07-31T18:53:00Z</dcterms:created>
  <dcterms:modified xsi:type="dcterms:W3CDTF">2019-07-31T18:54:00Z</dcterms:modified>
</cp:coreProperties>
</file>