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EEC4B" w14:textId="77777777" w:rsidR="009455A0" w:rsidRDefault="009455A0" w:rsidP="009455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CLYFTON</w:t>
      </w:r>
      <w:r>
        <w:rPr>
          <w:rFonts w:cs="Times New Roman"/>
          <w:szCs w:val="24"/>
        </w:rPr>
        <w:t xml:space="preserve">        (fl.1459)</w:t>
      </w:r>
    </w:p>
    <w:p w14:paraId="621BFCE5" w14:textId="77777777" w:rsidR="009455A0" w:rsidRDefault="009455A0" w:rsidP="009455A0">
      <w:pPr>
        <w:pStyle w:val="NoSpacing"/>
        <w:rPr>
          <w:rFonts w:cs="Times New Roman"/>
          <w:szCs w:val="24"/>
        </w:rPr>
      </w:pPr>
    </w:p>
    <w:p w14:paraId="66C1BC93" w14:textId="77777777" w:rsidR="009455A0" w:rsidRDefault="009455A0" w:rsidP="009455A0">
      <w:pPr>
        <w:pStyle w:val="NoSpacing"/>
        <w:rPr>
          <w:rFonts w:cs="Times New Roman"/>
          <w:szCs w:val="24"/>
        </w:rPr>
      </w:pPr>
    </w:p>
    <w:p w14:paraId="316C3602" w14:textId="77777777" w:rsidR="009455A0" w:rsidRDefault="009455A0" w:rsidP="009455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Nottinghamshire.</w:t>
      </w:r>
    </w:p>
    <w:p w14:paraId="1F60C611" w14:textId="77777777" w:rsidR="009455A0" w:rsidRDefault="009455A0" w:rsidP="009455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p.560)</w:t>
      </w:r>
    </w:p>
    <w:p w14:paraId="5E9B3DC2" w14:textId="77777777" w:rsidR="009455A0" w:rsidRDefault="009455A0" w:rsidP="009455A0">
      <w:pPr>
        <w:pStyle w:val="NoSpacing"/>
        <w:rPr>
          <w:rFonts w:cs="Times New Roman"/>
          <w:szCs w:val="24"/>
        </w:rPr>
      </w:pPr>
    </w:p>
    <w:p w14:paraId="049D358A" w14:textId="77777777" w:rsidR="009455A0" w:rsidRDefault="009455A0" w:rsidP="009455A0">
      <w:pPr>
        <w:pStyle w:val="NoSpacing"/>
        <w:rPr>
          <w:rFonts w:cs="Times New Roman"/>
          <w:szCs w:val="24"/>
        </w:rPr>
      </w:pPr>
    </w:p>
    <w:p w14:paraId="1E1B9E7D" w14:textId="77777777" w:rsidR="009455A0" w:rsidRDefault="009455A0" w:rsidP="009455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April 2025</w:t>
      </w:r>
    </w:p>
    <w:p w14:paraId="45426F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808D3" w14:textId="77777777" w:rsidR="009455A0" w:rsidRDefault="009455A0" w:rsidP="009139A6">
      <w:r>
        <w:separator/>
      </w:r>
    </w:p>
  </w:endnote>
  <w:endnote w:type="continuationSeparator" w:id="0">
    <w:p w14:paraId="33526095" w14:textId="77777777" w:rsidR="009455A0" w:rsidRDefault="009455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F8B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42D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BD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7B01F" w14:textId="77777777" w:rsidR="009455A0" w:rsidRDefault="009455A0" w:rsidP="009139A6">
      <w:r>
        <w:separator/>
      </w:r>
    </w:p>
  </w:footnote>
  <w:footnote w:type="continuationSeparator" w:id="0">
    <w:p w14:paraId="5CC66641" w14:textId="77777777" w:rsidR="009455A0" w:rsidRDefault="009455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537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A7B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AA8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5A0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55A0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373F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63E01"/>
  <w15:chartTrackingRefBased/>
  <w15:docId w15:val="{7588D126-6FC6-4008-94F9-7C360A64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2025-04-15T20:16:00Z</dcterms:created>
  <dcterms:modified xsi:type="dcterms:W3CDTF">2025-04-15T20:16:00Z</dcterms:modified>
</cp:coreProperties>
</file>