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96A03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CLYFTON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5A64DC44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62FB2F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4B3C26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She,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Wangford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gentleman(q.v.),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Benworth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4B4F643B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hosteler(q.v.),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Clyfton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3FC510F6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made a plaint of debt against Reginald Neel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06288BEE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Byrche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Manchester(q.v.),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Altrincham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C8CE5C7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Cheshire(q.v.),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Hesky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Radbourne, Derbyshire(q.v.).</w:t>
      </w:r>
    </w:p>
    <w:p w14:paraId="2457E59A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6676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https://waalt.uh.edu/index.php/CP40/768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B100469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860438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5C842E" w14:textId="77777777" w:rsidR="00452E3B" w:rsidRDefault="00452E3B" w:rsidP="0045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2022</w:t>
      </w:r>
    </w:p>
    <w:p w14:paraId="24C2DA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D477F" w14:textId="77777777" w:rsidR="00452E3B" w:rsidRDefault="00452E3B" w:rsidP="009139A6">
      <w:r>
        <w:separator/>
      </w:r>
    </w:p>
  </w:endnote>
  <w:endnote w:type="continuationSeparator" w:id="0">
    <w:p w14:paraId="319E07BF" w14:textId="77777777" w:rsidR="00452E3B" w:rsidRDefault="00452E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32C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6C7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F40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A7F6C" w14:textId="77777777" w:rsidR="00452E3B" w:rsidRDefault="00452E3B" w:rsidP="009139A6">
      <w:r>
        <w:separator/>
      </w:r>
    </w:p>
  </w:footnote>
  <w:footnote w:type="continuationSeparator" w:id="0">
    <w:p w14:paraId="32801793" w14:textId="77777777" w:rsidR="00452E3B" w:rsidRDefault="00452E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5B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447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536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3B"/>
    <w:rsid w:val="000666E0"/>
    <w:rsid w:val="002510B7"/>
    <w:rsid w:val="00452E3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591C3"/>
  <w15:chartTrackingRefBased/>
  <w15:docId w15:val="{25E7A055-B383-4EAB-BBCF-292C9CD5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2E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2022-05-24T11:05:00Z</dcterms:created>
  <dcterms:modified xsi:type="dcterms:W3CDTF">2022-05-24T11:05:00Z</dcterms:modified>
</cp:coreProperties>
</file>