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0316C" w14:textId="77777777" w:rsidR="0054705D" w:rsidRDefault="009B23A6" w:rsidP="00E71FC3">
      <w:pPr>
        <w:pStyle w:val="NoSpacing"/>
      </w:pPr>
      <w:r>
        <w:rPr>
          <w:u w:val="single"/>
        </w:rPr>
        <w:t>Margaret de CLYFTON</w:t>
      </w:r>
      <w:r>
        <w:t xml:space="preserve">     (d.1422)</w:t>
      </w:r>
    </w:p>
    <w:p w14:paraId="5A54E68E" w14:textId="77777777" w:rsidR="009B23A6" w:rsidRDefault="009B23A6" w:rsidP="00E71FC3">
      <w:pPr>
        <w:pStyle w:val="NoSpacing"/>
      </w:pPr>
      <w:r>
        <w:t>Widow.</w:t>
      </w:r>
    </w:p>
    <w:p w14:paraId="061DCC20" w14:textId="77777777" w:rsidR="009B23A6" w:rsidRDefault="009B23A6" w:rsidP="00E71FC3">
      <w:pPr>
        <w:pStyle w:val="NoSpacing"/>
      </w:pPr>
    </w:p>
    <w:p w14:paraId="402CA8BD" w14:textId="77777777" w:rsidR="009B23A6" w:rsidRDefault="009B23A6" w:rsidP="00E71FC3">
      <w:pPr>
        <w:pStyle w:val="NoSpacing"/>
      </w:pPr>
    </w:p>
    <w:p w14:paraId="0C522E95" w14:textId="77777777" w:rsidR="009B23A6" w:rsidRDefault="009B23A6" w:rsidP="00E71FC3">
      <w:pPr>
        <w:pStyle w:val="NoSpacing"/>
      </w:pPr>
      <w:r>
        <w:t>= John de Clyfton.</w:t>
      </w:r>
    </w:p>
    <w:p w14:paraId="47D1CE63" w14:textId="77777777" w:rsidR="009B23A6" w:rsidRDefault="009B23A6" w:rsidP="00E71FC3">
      <w:pPr>
        <w:pStyle w:val="NoSpacing"/>
      </w:pPr>
      <w:r>
        <w:t xml:space="preserve">(www.inquisitionspostmortem.ac.uk  ref. </w:t>
      </w:r>
      <w:proofErr w:type="spellStart"/>
      <w:r>
        <w:t>eCIPM</w:t>
      </w:r>
      <w:proofErr w:type="spellEnd"/>
      <w:r>
        <w:t xml:space="preserve"> 22-19)</w:t>
      </w:r>
    </w:p>
    <w:p w14:paraId="56E79803" w14:textId="77777777" w:rsidR="009B23A6" w:rsidRDefault="009B23A6" w:rsidP="00E71FC3">
      <w:pPr>
        <w:pStyle w:val="NoSpacing"/>
      </w:pPr>
    </w:p>
    <w:p w14:paraId="0DBF8216" w14:textId="77777777" w:rsidR="009B23A6" w:rsidRDefault="009B23A6" w:rsidP="00E71FC3">
      <w:pPr>
        <w:pStyle w:val="NoSpacing"/>
      </w:pPr>
    </w:p>
    <w:p w14:paraId="06EE350D" w14:textId="77777777" w:rsidR="009B23A6" w:rsidRDefault="009B23A6" w:rsidP="00E71FC3">
      <w:pPr>
        <w:pStyle w:val="NoSpacing"/>
      </w:pPr>
      <w:r>
        <w:t xml:space="preserve">  1 Jun.1422</w:t>
      </w:r>
      <w:r>
        <w:tab/>
        <w:t>She died.   (ibid.)</w:t>
      </w:r>
    </w:p>
    <w:p w14:paraId="2B215DA3" w14:textId="4B66C245" w:rsidR="0054705D" w:rsidRDefault="0054705D" w:rsidP="00E71FC3">
      <w:pPr>
        <w:pStyle w:val="NoSpacing"/>
      </w:pPr>
      <w:r>
        <w:t>20 Dec.1422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Yorkshire.</w:t>
      </w:r>
      <w:r>
        <w:t xml:space="preserve"> </w:t>
      </w:r>
    </w:p>
    <w:p w14:paraId="32623AEE" w14:textId="326D004B" w:rsidR="0054705D" w:rsidRDefault="0054705D" w:rsidP="00E71FC3">
      <w:pPr>
        <w:pStyle w:val="NoSpacing"/>
      </w:pPr>
      <w:r>
        <w:tab/>
      </w:r>
      <w:r>
        <w:tab/>
        <w:t>(C.F.R. 1422-30 p.2)</w:t>
      </w:r>
    </w:p>
    <w:p w14:paraId="7B75E9E4" w14:textId="77777777" w:rsidR="009B23A6" w:rsidRDefault="009B23A6" w:rsidP="00E71FC3">
      <w:pPr>
        <w:pStyle w:val="NoSpacing"/>
      </w:pPr>
    </w:p>
    <w:p w14:paraId="759ADC8A" w14:textId="77777777" w:rsidR="009B23A6" w:rsidRDefault="009B23A6" w:rsidP="00E71FC3">
      <w:pPr>
        <w:pStyle w:val="NoSpacing"/>
      </w:pPr>
    </w:p>
    <w:p w14:paraId="510B9F21" w14:textId="77777777" w:rsidR="009B23A6" w:rsidRDefault="009B23A6" w:rsidP="00E71FC3">
      <w:pPr>
        <w:pStyle w:val="NoSpacing"/>
      </w:pPr>
      <w:r>
        <w:t>2 December 2016</w:t>
      </w:r>
    </w:p>
    <w:p w14:paraId="556E412A" w14:textId="77777777" w:rsidR="0054705D" w:rsidRDefault="0054705D" w:rsidP="00E71FC3">
      <w:pPr>
        <w:pStyle w:val="NoSpacing"/>
      </w:pPr>
    </w:p>
    <w:p w14:paraId="10572C28" w14:textId="5463A8E6" w:rsidR="0054705D" w:rsidRDefault="0054705D" w:rsidP="0054705D">
      <w:pPr>
        <w:pStyle w:val="NoSpacing"/>
      </w:pPr>
    </w:p>
    <w:p w14:paraId="4532DB29" w14:textId="77777777" w:rsidR="0054705D" w:rsidRPr="009B23A6" w:rsidRDefault="0054705D" w:rsidP="00E71FC3">
      <w:pPr>
        <w:pStyle w:val="NoSpacing"/>
      </w:pPr>
    </w:p>
    <w:sectPr w:rsidR="0054705D" w:rsidRPr="009B23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9133" w14:textId="77777777" w:rsidR="009B23A6" w:rsidRDefault="009B23A6" w:rsidP="00E71FC3">
      <w:pPr>
        <w:spacing w:after="0" w:line="240" w:lineRule="auto"/>
      </w:pPr>
      <w:r>
        <w:separator/>
      </w:r>
    </w:p>
  </w:endnote>
  <w:endnote w:type="continuationSeparator" w:id="0">
    <w:p w14:paraId="2EABAC11" w14:textId="77777777" w:rsidR="009B23A6" w:rsidRDefault="009B23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4A09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99145" w14:textId="77777777" w:rsidR="009B23A6" w:rsidRDefault="009B23A6" w:rsidP="00E71FC3">
      <w:pPr>
        <w:spacing w:after="0" w:line="240" w:lineRule="auto"/>
      </w:pPr>
      <w:r>
        <w:separator/>
      </w:r>
    </w:p>
  </w:footnote>
  <w:footnote w:type="continuationSeparator" w:id="0">
    <w:p w14:paraId="272810CE" w14:textId="77777777" w:rsidR="009B23A6" w:rsidRDefault="009B23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3A6"/>
    <w:rsid w:val="001A7C09"/>
    <w:rsid w:val="0054705D"/>
    <w:rsid w:val="00733BE7"/>
    <w:rsid w:val="009B23A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9E28"/>
  <w15:chartTrackingRefBased/>
  <w15:docId w15:val="{C332FBFA-94E2-4301-8CEE-EEC1171A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2016-12-02T15:50:00Z</dcterms:created>
  <dcterms:modified xsi:type="dcterms:W3CDTF">2024-03-30T17:36:00Z</dcterms:modified>
</cp:coreProperties>
</file>