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37864" w14:textId="2990BF97" w:rsidR="008F2BDF" w:rsidRDefault="008F2BDF" w:rsidP="008F2B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CLYFTON</w:t>
      </w:r>
      <w:r>
        <w:rPr>
          <w:rFonts w:ascii="Times New Roman" w:hAnsi="Times New Roman" w:cs="Times New Roman"/>
          <w:sz w:val="24"/>
          <w:szCs w:val="24"/>
        </w:rPr>
        <w:t xml:space="preserve">      (</w:t>
      </w:r>
      <w:r w:rsidR="00CD0CA6">
        <w:rPr>
          <w:rFonts w:ascii="Times New Roman" w:hAnsi="Times New Roman" w:cs="Times New Roman"/>
          <w:sz w:val="24"/>
          <w:szCs w:val="24"/>
        </w:rPr>
        <w:t>d.ca.1453)</w:t>
      </w:r>
    </w:p>
    <w:p w14:paraId="4EBE7B6E" w14:textId="77777777" w:rsidR="008F2BDF" w:rsidRDefault="008F2BDF" w:rsidP="008F2B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Armourer.</w:t>
      </w:r>
    </w:p>
    <w:p w14:paraId="7C920266" w14:textId="77777777" w:rsidR="008F2BDF" w:rsidRDefault="008F2BDF" w:rsidP="008F2B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730249" w14:textId="77777777" w:rsidR="008F2BDF" w:rsidRDefault="008F2BDF" w:rsidP="008F2B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98A52B" w14:textId="77777777" w:rsidR="00DB1BB4" w:rsidRPr="00DB1BB4" w:rsidRDefault="00DB1BB4" w:rsidP="00DB1BB4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DB1BB4">
        <w:rPr>
          <w:rFonts w:ascii="Times New Roman" w:hAnsi="Times New Roman" w:cs="Times New Roman"/>
          <w:sz w:val="24"/>
          <w:szCs w:val="24"/>
        </w:rPr>
        <w:t>1425</w:t>
      </w:r>
      <w:r w:rsidRPr="00DB1BB4">
        <w:rPr>
          <w:rFonts w:ascii="Times New Roman" w:hAnsi="Times New Roman" w:cs="Times New Roman"/>
          <w:sz w:val="24"/>
          <w:szCs w:val="24"/>
        </w:rPr>
        <w:tab/>
        <w:t>He became Master of the Armourers and Brasiers’ company.</w:t>
      </w:r>
    </w:p>
    <w:p w14:paraId="52F4E620" w14:textId="5CFABC30" w:rsidR="00DB1BB4" w:rsidRDefault="00DB1BB4" w:rsidP="008F2BD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B1BB4">
        <w:rPr>
          <w:rFonts w:ascii="Times New Roman" w:hAnsi="Times New Roman" w:cs="Times New Roman"/>
          <w:sz w:val="24"/>
          <w:szCs w:val="24"/>
        </w:rPr>
        <w:tab/>
      </w:r>
      <w:r w:rsidRPr="00DB1BB4">
        <w:rPr>
          <w:rFonts w:ascii="Times New Roman" w:hAnsi="Times New Roman" w:cs="Times New Roman"/>
          <w:sz w:val="24"/>
          <w:szCs w:val="24"/>
        </w:rPr>
        <w:tab/>
        <w:t>(see the website of the Worshipful Company of Armourers and Brasiers).</w:t>
      </w:r>
    </w:p>
    <w:p w14:paraId="64070BFF" w14:textId="3F315FE4" w:rsidR="001436F8" w:rsidRDefault="001436F8" w:rsidP="008F2B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1433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Ralph Lampit of Donnington, Suffolk(q.v.),</w:t>
      </w:r>
    </w:p>
    <w:p w14:paraId="649D409D" w14:textId="1F8BDC4D" w:rsidR="001436F8" w:rsidRDefault="001436F8" w:rsidP="008F2B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three others.</w:t>
      </w:r>
    </w:p>
    <w:p w14:paraId="380D5D3E" w14:textId="5A3FA577" w:rsidR="001436F8" w:rsidRDefault="001436F8" w:rsidP="008F2B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674E9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https://waalt.uh.edu/index.php/CP40/689:_A-J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03A34DC" w14:textId="04362233" w:rsidR="008F2BDF" w:rsidRDefault="008F2BDF" w:rsidP="008F2B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1434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John Mayne of London, saddler(q.v.).</w:t>
      </w:r>
    </w:p>
    <w:p w14:paraId="540A9D09" w14:textId="0B5AA2BD" w:rsidR="008F2BDF" w:rsidRDefault="008F2BDF" w:rsidP="008F2B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0E0FC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https://waalt.uh.edu/index.php/CP40/692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591F275" w14:textId="77777777" w:rsidR="00DB1BB4" w:rsidRPr="00DB1BB4" w:rsidRDefault="00DB1BB4" w:rsidP="00DB1BB4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DB1BB4">
        <w:rPr>
          <w:rFonts w:ascii="Times New Roman" w:hAnsi="Times New Roman" w:cs="Times New Roman"/>
          <w:sz w:val="24"/>
          <w:szCs w:val="24"/>
        </w:rPr>
        <w:t>1443</w:t>
      </w:r>
      <w:r w:rsidRPr="00DB1BB4">
        <w:rPr>
          <w:rFonts w:ascii="Times New Roman" w:hAnsi="Times New Roman" w:cs="Times New Roman"/>
          <w:sz w:val="24"/>
          <w:szCs w:val="24"/>
        </w:rPr>
        <w:tab/>
        <w:t>He was Master for a second time.  (ibid.)</w:t>
      </w:r>
    </w:p>
    <w:p w14:paraId="557F093B" w14:textId="1A1261EB" w:rsidR="00DB1BB4" w:rsidRDefault="00DB1BB4" w:rsidP="008F2B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B1BB4">
        <w:rPr>
          <w:rFonts w:ascii="Times New Roman" w:hAnsi="Times New Roman" w:cs="Times New Roman"/>
          <w:sz w:val="24"/>
          <w:szCs w:val="24"/>
        </w:rPr>
        <w:t>(see the website of the Worshipful Company of Armourers and Brasiers).</w:t>
      </w:r>
    </w:p>
    <w:p w14:paraId="41C8AE94" w14:textId="77777777" w:rsidR="00522C48" w:rsidRDefault="00522C48" w:rsidP="00522C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>He and William Waukeford, gentleman(q.v.), brought a plaint (not</w:t>
      </w:r>
    </w:p>
    <w:p w14:paraId="4ADE29D3" w14:textId="77777777" w:rsidR="00522C48" w:rsidRDefault="00522C48" w:rsidP="00522C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specified) against John Falowes of London, mercer(q.v.).</w:t>
      </w:r>
    </w:p>
    <w:p w14:paraId="2F21E130" w14:textId="0305C39A" w:rsidR="00522C48" w:rsidRDefault="00522C48" w:rsidP="008F2B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8" w:history="1">
        <w:r w:rsidRPr="00F965E1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https://waalt.uh.edu/index.php/CP40/732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F2D9E59" w14:textId="194FCA1D" w:rsidR="00DE72C9" w:rsidRDefault="00DE72C9" w:rsidP="008F2B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1446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Sir Thomas Lumley(q.v.), Sir Nicholas</w:t>
      </w:r>
    </w:p>
    <w:p w14:paraId="25098096" w14:textId="46188A87" w:rsidR="00DE72C9" w:rsidRDefault="00DE72C9" w:rsidP="008F2B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Longford(q.v.) and Nicholas Longford of Norbury(q.v.).</w:t>
      </w:r>
    </w:p>
    <w:p w14:paraId="3687311D" w14:textId="08BE448F" w:rsidR="00DE72C9" w:rsidRPr="00DE72C9" w:rsidRDefault="00DE72C9" w:rsidP="008F2B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9" w:history="1">
        <w:r w:rsidRPr="000F5EF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https://waalt.uh.edu/index.php/IDXCP40no740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44EE05B" w14:textId="4B23F8B5" w:rsidR="00CD0CA6" w:rsidRDefault="00CD0CA6" w:rsidP="00CD0C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>He died in or before this time.</w:t>
      </w:r>
    </w:p>
    <w:p w14:paraId="14AC3E7A" w14:textId="3E090AB3" w:rsidR="00CD0CA6" w:rsidRDefault="00CD0CA6" w:rsidP="00CD0C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10" w:history="1">
        <w:r w:rsidRPr="00F965E1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https://waalt.uh.edu/index.php/CP40/768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BEC51C9" w14:textId="340A8747" w:rsidR="00CD0CA6" w:rsidRDefault="00CD0CA6" w:rsidP="00CD0C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F480FE" w14:textId="49054DB7" w:rsidR="00CD0CA6" w:rsidRDefault="00CD0CA6" w:rsidP="00CD0C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833D38" w14:textId="24E75F5C" w:rsidR="00CD0CA6" w:rsidRDefault="00CD0CA6" w:rsidP="00CD0C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Executors:   Margaret Clyfton(q.v.), William Wangford, gentleman(q.v.), and Richard</w:t>
      </w:r>
    </w:p>
    <w:p w14:paraId="5B42013F" w14:textId="186FB011" w:rsidR="00CD0CA6" w:rsidRPr="00333F76" w:rsidRDefault="00CD0CA6" w:rsidP="00CD0C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Benworth of London, </w:t>
      </w:r>
      <w:r w:rsidR="00333F76">
        <w:rPr>
          <w:rFonts w:ascii="Times New Roman" w:hAnsi="Times New Roman" w:cs="Times New Roman"/>
          <w:sz w:val="24"/>
          <w:szCs w:val="24"/>
        </w:rPr>
        <w:t>hosteler(q.v.).    (ibid.)</w:t>
      </w:r>
    </w:p>
    <w:p w14:paraId="36373631" w14:textId="77777777" w:rsidR="008F2BDF" w:rsidRDefault="008F2BDF" w:rsidP="008F2B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730356" w14:textId="7CBD2AED" w:rsidR="00DE72C9" w:rsidRDefault="00DE72C9" w:rsidP="008F2B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C84CB0" w14:textId="72456FD5" w:rsidR="001436F8" w:rsidRDefault="001436F8" w:rsidP="008F2B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October 2023</w:t>
      </w:r>
    </w:p>
    <w:p w14:paraId="1B62C5F8" w14:textId="1C6811D1" w:rsidR="00DB1BB4" w:rsidRDefault="00DB1BB4" w:rsidP="008F2B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February 2026</w:t>
      </w:r>
    </w:p>
    <w:p w14:paraId="1B0E6E0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FDFA8" w14:textId="77777777" w:rsidR="002D0524" w:rsidRDefault="002D0524" w:rsidP="009139A6">
      <w:r>
        <w:separator/>
      </w:r>
    </w:p>
  </w:endnote>
  <w:endnote w:type="continuationSeparator" w:id="0">
    <w:p w14:paraId="4A0F2ECD" w14:textId="77777777" w:rsidR="002D0524" w:rsidRDefault="002D05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E84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5F95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F08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AE8E1" w14:textId="77777777" w:rsidR="002D0524" w:rsidRDefault="002D0524" w:rsidP="009139A6">
      <w:r>
        <w:separator/>
      </w:r>
    </w:p>
  </w:footnote>
  <w:footnote w:type="continuationSeparator" w:id="0">
    <w:p w14:paraId="5F27D48D" w14:textId="77777777" w:rsidR="002D0524" w:rsidRDefault="002D05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A58C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DCC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570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BDF"/>
    <w:rsid w:val="000666E0"/>
    <w:rsid w:val="001436F8"/>
    <w:rsid w:val="002510B7"/>
    <w:rsid w:val="002D0524"/>
    <w:rsid w:val="00333F76"/>
    <w:rsid w:val="00522C48"/>
    <w:rsid w:val="005C130B"/>
    <w:rsid w:val="00826F5C"/>
    <w:rsid w:val="008F2BDF"/>
    <w:rsid w:val="009139A6"/>
    <w:rsid w:val="009448BB"/>
    <w:rsid w:val="00A3176C"/>
    <w:rsid w:val="00AE65F8"/>
    <w:rsid w:val="00B5472C"/>
    <w:rsid w:val="00BA00AB"/>
    <w:rsid w:val="00CB4ED9"/>
    <w:rsid w:val="00CD0CA6"/>
    <w:rsid w:val="00DB1BB4"/>
    <w:rsid w:val="00DE72C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8ACE5"/>
  <w15:chartTrackingRefBased/>
  <w15:docId w15:val="{A943A5F2-1608-45FA-8E14-09A8F1EAD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F2B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72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alt.uh.edu/index.php/CP40/732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692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9:_A-J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s://waalt.uh.edu/index.php/CP40/76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aalt.uh.edu/index.php/IDXCP40no740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12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6</cp:revision>
  <cp:lastPrinted>2022-10-11T14:53:00Z</cp:lastPrinted>
  <dcterms:created xsi:type="dcterms:W3CDTF">2022-05-19T16:19:00Z</dcterms:created>
  <dcterms:modified xsi:type="dcterms:W3CDTF">2026-02-16T12:00:00Z</dcterms:modified>
</cp:coreProperties>
</file>