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F3F48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43DB7D68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Littleborough, Nottinghamshire. Husbandman.</w:t>
      </w:r>
    </w:p>
    <w:p w14:paraId="5666C6DC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7DC16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2FCA1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 xml:space="preserve">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Whetley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brought a plaint of debt against him and four others.</w:t>
      </w:r>
    </w:p>
    <w:p w14:paraId="50D26EA6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3EBBF0E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D5360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47B2A" w14:textId="77777777" w:rsidR="00F86D2F" w:rsidRDefault="00F86D2F" w:rsidP="00F86D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October 2022</w:t>
      </w:r>
    </w:p>
    <w:p w14:paraId="0CED8A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CAA8C" w14:textId="77777777" w:rsidR="00F86D2F" w:rsidRDefault="00F86D2F" w:rsidP="009139A6">
      <w:r>
        <w:separator/>
      </w:r>
    </w:p>
  </w:endnote>
  <w:endnote w:type="continuationSeparator" w:id="0">
    <w:p w14:paraId="469CF10A" w14:textId="77777777" w:rsidR="00F86D2F" w:rsidRDefault="00F86D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29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0E8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0E7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46D45" w14:textId="77777777" w:rsidR="00F86D2F" w:rsidRDefault="00F86D2F" w:rsidP="009139A6">
      <w:r>
        <w:separator/>
      </w:r>
    </w:p>
  </w:footnote>
  <w:footnote w:type="continuationSeparator" w:id="0">
    <w:p w14:paraId="2AE36E3E" w14:textId="77777777" w:rsidR="00F86D2F" w:rsidRDefault="00F86D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52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4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7AE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2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BDF66"/>
  <w15:chartTrackingRefBased/>
  <w15:docId w15:val="{4470542D-B0A9-4F51-8555-63E53728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6D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2022-10-14T15:34:00Z</dcterms:created>
  <dcterms:modified xsi:type="dcterms:W3CDTF">2022-10-14T15:35:00Z</dcterms:modified>
</cp:coreProperties>
</file>