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Arnold, Nottinghamshire. </w:t>
      </w: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B25" w:rsidRDefault="001E6B25" w:rsidP="001E6B25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his wife, Margaret(q.v.), as the executors of Reginald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debt against him,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 Boteler(q.v.), all of Arnold, Nottinghamshire.</w:t>
      </w: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B25" w:rsidRDefault="001E6B25" w:rsidP="001E6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p w:rsidR="006B2F86" w:rsidRPr="00E71FC3" w:rsidRDefault="001E6B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B25" w:rsidRDefault="001E6B25" w:rsidP="00E71FC3">
      <w:pPr>
        <w:spacing w:after="0" w:line="240" w:lineRule="auto"/>
      </w:pPr>
      <w:r>
        <w:separator/>
      </w:r>
    </w:p>
  </w:endnote>
  <w:endnote w:type="continuationSeparator" w:id="0">
    <w:p w:rsidR="001E6B25" w:rsidRDefault="001E6B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B25" w:rsidRDefault="001E6B25" w:rsidP="00E71FC3">
      <w:pPr>
        <w:spacing w:after="0" w:line="240" w:lineRule="auto"/>
      </w:pPr>
      <w:r>
        <w:separator/>
      </w:r>
    </w:p>
  </w:footnote>
  <w:footnote w:type="continuationSeparator" w:id="0">
    <w:p w:rsidR="001E6B25" w:rsidRDefault="001E6B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25"/>
    <w:rsid w:val="001E6B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17671-EBB0-449A-8452-31C46341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6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2016-03-14T20:10:00Z</dcterms:created>
  <dcterms:modified xsi:type="dcterms:W3CDTF">2016-03-14T20:10:00Z</dcterms:modified>
</cp:coreProperties>
</file>