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708B" w14:textId="77777777" w:rsidR="00726538" w:rsidRDefault="00726538" w:rsidP="0072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CLYFTON</w:t>
      </w:r>
      <w:r>
        <w:rPr>
          <w:rFonts w:cs="Times New Roman"/>
          <w:szCs w:val="24"/>
        </w:rPr>
        <w:t xml:space="preserve">       (fl.1408)</w:t>
      </w:r>
    </w:p>
    <w:p w14:paraId="562F3785" w14:textId="77777777" w:rsidR="00726538" w:rsidRDefault="00726538" w:rsidP="0072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Incumbent of Broughton </w:t>
      </w:r>
      <w:proofErr w:type="spellStart"/>
      <w:r>
        <w:rPr>
          <w:rFonts w:cs="Times New Roman"/>
          <w:szCs w:val="24"/>
        </w:rPr>
        <w:t>Sulney</w:t>
      </w:r>
      <w:proofErr w:type="spellEnd"/>
      <w:r>
        <w:rPr>
          <w:rFonts w:cs="Times New Roman"/>
          <w:szCs w:val="24"/>
        </w:rPr>
        <w:t>, Nottinghamshire.</w:t>
      </w:r>
    </w:p>
    <w:p w14:paraId="6C71DDE7" w14:textId="77777777" w:rsidR="00726538" w:rsidRDefault="00726538" w:rsidP="00726538">
      <w:pPr>
        <w:pStyle w:val="NoSpacing"/>
        <w:rPr>
          <w:rFonts w:cs="Times New Roman"/>
          <w:szCs w:val="24"/>
        </w:rPr>
      </w:pPr>
    </w:p>
    <w:p w14:paraId="675AD908" w14:textId="77777777" w:rsidR="00726538" w:rsidRDefault="00726538" w:rsidP="00726538">
      <w:pPr>
        <w:pStyle w:val="NoSpacing"/>
        <w:rPr>
          <w:rFonts w:cs="Times New Roman"/>
          <w:szCs w:val="24"/>
        </w:rPr>
      </w:pPr>
    </w:p>
    <w:p w14:paraId="2344FA53" w14:textId="77777777" w:rsidR="00726538" w:rsidRDefault="00726538" w:rsidP="0072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>He resigned.</w:t>
      </w:r>
    </w:p>
    <w:p w14:paraId="284403A4" w14:textId="77777777" w:rsidR="00726538" w:rsidRDefault="00726538" w:rsidP="0072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1F57">
          <w:rPr>
            <w:rStyle w:val="Hyperlink"/>
            <w:rFonts w:cs="Times New Roman"/>
            <w:szCs w:val="24"/>
          </w:rPr>
          <w:t>https://southwellchurches.nottingham.ac.uk/broughton-sulney/hincumb.php</w:t>
        </w:r>
      </w:hyperlink>
      <w:r>
        <w:rPr>
          <w:rFonts w:cs="Times New Roman"/>
          <w:szCs w:val="24"/>
        </w:rPr>
        <w:t xml:space="preserve"> )</w:t>
      </w:r>
    </w:p>
    <w:p w14:paraId="544C7AFA" w14:textId="77777777" w:rsidR="00726538" w:rsidRDefault="00726538" w:rsidP="00726538">
      <w:pPr>
        <w:pStyle w:val="NoSpacing"/>
        <w:rPr>
          <w:rFonts w:cs="Times New Roman"/>
          <w:szCs w:val="24"/>
        </w:rPr>
      </w:pPr>
    </w:p>
    <w:p w14:paraId="15169ED7" w14:textId="77777777" w:rsidR="00726538" w:rsidRDefault="00726538" w:rsidP="00726538">
      <w:pPr>
        <w:pStyle w:val="NoSpacing"/>
        <w:rPr>
          <w:rFonts w:cs="Times New Roman"/>
          <w:szCs w:val="24"/>
        </w:rPr>
      </w:pPr>
    </w:p>
    <w:p w14:paraId="1FD865AA" w14:textId="77777777" w:rsidR="00726538" w:rsidRDefault="00726538" w:rsidP="0072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April 2025</w:t>
      </w:r>
    </w:p>
    <w:p w14:paraId="2CC620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FCE1" w14:textId="77777777" w:rsidR="00726538" w:rsidRDefault="00726538" w:rsidP="009139A6">
      <w:r>
        <w:separator/>
      </w:r>
    </w:p>
  </w:endnote>
  <w:endnote w:type="continuationSeparator" w:id="0">
    <w:p w14:paraId="3ECAE8D3" w14:textId="77777777" w:rsidR="00726538" w:rsidRDefault="007265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82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ED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5C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E12AA" w14:textId="77777777" w:rsidR="00726538" w:rsidRDefault="00726538" w:rsidP="009139A6">
      <w:r>
        <w:separator/>
      </w:r>
    </w:p>
  </w:footnote>
  <w:footnote w:type="continuationSeparator" w:id="0">
    <w:p w14:paraId="1685DAAD" w14:textId="77777777" w:rsidR="00726538" w:rsidRDefault="007265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5E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8E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EE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38"/>
    <w:rsid w:val="000666E0"/>
    <w:rsid w:val="000A2E7A"/>
    <w:rsid w:val="001307AC"/>
    <w:rsid w:val="00190DFA"/>
    <w:rsid w:val="002510B7"/>
    <w:rsid w:val="00270799"/>
    <w:rsid w:val="002737D5"/>
    <w:rsid w:val="00357E4A"/>
    <w:rsid w:val="00502B78"/>
    <w:rsid w:val="005C130B"/>
    <w:rsid w:val="0072653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3E761"/>
  <w15:chartTrackingRefBased/>
  <w15:docId w15:val="{3AAE76F7-D256-4DED-8CF7-BD536077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65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broughton-sulney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2025-04-24T12:53:00Z</dcterms:created>
  <dcterms:modified xsi:type="dcterms:W3CDTF">2025-04-24T12:54:00Z</dcterms:modified>
</cp:coreProperties>
</file>