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48394" w14:textId="29D455BA" w:rsidR="00895D63" w:rsidRDefault="00895D63" w:rsidP="0089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Brother Benedict de CLYFTON</w:t>
      </w:r>
      <w:r>
        <w:rPr>
          <w:rFonts w:cs="Times New Roman"/>
          <w:szCs w:val="24"/>
        </w:rPr>
        <w:t xml:space="preserve">       </w:t>
      </w:r>
      <w:r>
        <w:rPr>
          <w:rFonts w:cs="Times New Roman"/>
          <w:szCs w:val="24"/>
        </w:rPr>
        <w:t>(fl.1400)</w:t>
      </w:r>
    </w:p>
    <w:p w14:paraId="0488AA5F" w14:textId="77777777" w:rsidR="00895D63" w:rsidRDefault="00895D63" w:rsidP="00895D63">
      <w:pPr>
        <w:pStyle w:val="NoSpacing"/>
        <w:rPr>
          <w:rFonts w:cs="Times New Roman"/>
          <w:szCs w:val="24"/>
        </w:rPr>
      </w:pPr>
    </w:p>
    <w:p w14:paraId="09FCBDAE" w14:textId="77777777" w:rsidR="00895D63" w:rsidRDefault="00895D63" w:rsidP="00895D63">
      <w:pPr>
        <w:pStyle w:val="NoSpacing"/>
        <w:rPr>
          <w:rFonts w:cs="Times New Roman"/>
          <w:szCs w:val="24"/>
        </w:rPr>
      </w:pPr>
    </w:p>
    <w:p w14:paraId="40057468" w14:textId="77777777" w:rsidR="00895D63" w:rsidRDefault="00895D63" w:rsidP="0089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Jun.1400</w:t>
      </w:r>
      <w:r>
        <w:rPr>
          <w:rFonts w:cs="Times New Roman"/>
          <w:szCs w:val="24"/>
        </w:rPr>
        <w:tab/>
        <w:t>He was ordained deacon in the parish church of Bishop Burton, East Riding</w:t>
      </w:r>
    </w:p>
    <w:p w14:paraId="2C4F9C77" w14:textId="77777777" w:rsidR="00895D63" w:rsidRDefault="00895D63" w:rsidP="0089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of Yorkshire.</w:t>
      </w:r>
    </w:p>
    <w:p w14:paraId="05323D2D" w14:textId="77777777" w:rsidR="00895D63" w:rsidRDefault="00895D63" w:rsidP="0089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(“York Clergy Ordinations 1400-1424” </w:t>
      </w:r>
      <w:proofErr w:type="spellStart"/>
      <w:r>
        <w:rPr>
          <w:rFonts w:cs="Times New Roman"/>
          <w:szCs w:val="24"/>
        </w:rPr>
        <w:t>ed.David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r>
        <w:rPr>
          <w:rFonts w:cs="Times New Roman"/>
          <w:szCs w:val="24"/>
        </w:rPr>
        <w:t>M.Smith</w:t>
      </w:r>
      <w:proofErr w:type="spellEnd"/>
      <w:r>
        <w:rPr>
          <w:rFonts w:cs="Times New Roman"/>
          <w:szCs w:val="24"/>
        </w:rPr>
        <w:t>, pub.2020 p.6)</w:t>
      </w:r>
    </w:p>
    <w:p w14:paraId="7361A6CF" w14:textId="77777777" w:rsidR="00895D63" w:rsidRDefault="00895D63" w:rsidP="00895D63">
      <w:pPr>
        <w:pStyle w:val="NoSpacing"/>
        <w:rPr>
          <w:rFonts w:cs="Times New Roman"/>
          <w:szCs w:val="24"/>
        </w:rPr>
      </w:pPr>
    </w:p>
    <w:p w14:paraId="04494DA3" w14:textId="77777777" w:rsidR="00895D63" w:rsidRDefault="00895D63" w:rsidP="00895D63">
      <w:pPr>
        <w:pStyle w:val="NoSpacing"/>
        <w:rPr>
          <w:rFonts w:cs="Times New Roman"/>
          <w:szCs w:val="24"/>
        </w:rPr>
      </w:pPr>
    </w:p>
    <w:p w14:paraId="0B341234" w14:textId="77777777" w:rsidR="00895D63" w:rsidRDefault="00895D63" w:rsidP="00895D6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May 2025</w:t>
      </w:r>
    </w:p>
    <w:p w14:paraId="197D8ECF" w14:textId="67AAF9E7" w:rsidR="00895D63" w:rsidRPr="00895D63" w:rsidRDefault="00895D63" w:rsidP="00895D63">
      <w:pPr>
        <w:pStyle w:val="NoSpacing"/>
        <w:rPr>
          <w:rFonts w:cs="Times New Roman"/>
          <w:szCs w:val="24"/>
        </w:rPr>
      </w:pPr>
    </w:p>
    <w:p w14:paraId="72F1A0CA" w14:textId="1167BCF5" w:rsidR="00895D63" w:rsidRPr="00895D63" w:rsidRDefault="00895D63" w:rsidP="00562BA9">
      <w:pPr>
        <w:pStyle w:val="NoSpacing"/>
        <w:rPr>
          <w:rFonts w:cs="Times New Roman"/>
          <w:szCs w:val="24"/>
        </w:rPr>
      </w:pPr>
    </w:p>
    <w:p w14:paraId="3E0EA567" w14:textId="037E2233" w:rsidR="00562BA9" w:rsidRPr="00562BA9" w:rsidRDefault="00562BA9" w:rsidP="00562BA9">
      <w:pPr>
        <w:pStyle w:val="NoSpacing"/>
        <w:rPr>
          <w:rFonts w:cs="Times New Roman"/>
          <w:szCs w:val="24"/>
        </w:rPr>
      </w:pPr>
    </w:p>
    <w:p w14:paraId="4A26977B" w14:textId="25187D8B" w:rsidR="00562BA9" w:rsidRPr="00562BA9" w:rsidRDefault="00562BA9" w:rsidP="00562BA9">
      <w:pPr>
        <w:pStyle w:val="NoSpacing"/>
        <w:rPr>
          <w:rFonts w:cs="Times New Roman"/>
          <w:szCs w:val="24"/>
        </w:rPr>
      </w:pPr>
    </w:p>
    <w:p w14:paraId="5A23A007" w14:textId="41E673CA" w:rsidR="002B1516" w:rsidRPr="00562BA9" w:rsidRDefault="002B1516" w:rsidP="002B1516">
      <w:pPr>
        <w:pStyle w:val="NoSpacing"/>
        <w:rPr>
          <w:rFonts w:cs="Times New Roman"/>
          <w:szCs w:val="24"/>
        </w:rPr>
      </w:pPr>
    </w:p>
    <w:p w14:paraId="7BFD7336" w14:textId="03D17B33" w:rsidR="002B1516" w:rsidRPr="002B1516" w:rsidRDefault="002B1516" w:rsidP="002B1516">
      <w:pPr>
        <w:pStyle w:val="NoSpacing"/>
        <w:rPr>
          <w:rFonts w:cs="Times New Roman"/>
          <w:szCs w:val="24"/>
        </w:rPr>
      </w:pPr>
    </w:p>
    <w:p w14:paraId="793FCFCA" w14:textId="4D1CB37D" w:rsidR="002B1516" w:rsidRPr="002B1516" w:rsidRDefault="002B1516" w:rsidP="002B1516">
      <w:pPr>
        <w:pStyle w:val="NoSpacing"/>
        <w:rPr>
          <w:rFonts w:cs="Times New Roman"/>
          <w:szCs w:val="24"/>
        </w:rPr>
      </w:pPr>
    </w:p>
    <w:p w14:paraId="6800F301" w14:textId="5789DBB4" w:rsidR="002B1516" w:rsidRPr="002B1516" w:rsidRDefault="002B1516" w:rsidP="002B1516">
      <w:pPr>
        <w:pStyle w:val="NoSpacing"/>
        <w:rPr>
          <w:rFonts w:cs="Times New Roman"/>
          <w:szCs w:val="24"/>
        </w:rPr>
      </w:pPr>
    </w:p>
    <w:p w14:paraId="0169CAC4" w14:textId="05463F88" w:rsidR="002B1516" w:rsidRPr="002B1516" w:rsidRDefault="002B1516" w:rsidP="002B1516">
      <w:pPr>
        <w:pStyle w:val="NoSpacing"/>
        <w:rPr>
          <w:rFonts w:cs="Times New Roman"/>
          <w:szCs w:val="24"/>
        </w:rPr>
      </w:pPr>
    </w:p>
    <w:p w14:paraId="67325668" w14:textId="7F14906E" w:rsidR="002B1516" w:rsidRPr="002B1516" w:rsidRDefault="002B1516" w:rsidP="000A2378">
      <w:pPr>
        <w:pStyle w:val="NoSpacing"/>
        <w:rPr>
          <w:rFonts w:cs="Times New Roman"/>
          <w:szCs w:val="24"/>
        </w:rPr>
      </w:pPr>
    </w:p>
    <w:p w14:paraId="7409D709" w14:textId="48D1CCF0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48DE59E5" w14:textId="41F66861" w:rsidR="000A2378" w:rsidRPr="000A2378" w:rsidRDefault="000A2378" w:rsidP="000A2378">
      <w:pPr>
        <w:pStyle w:val="NoSpacing"/>
        <w:tabs>
          <w:tab w:val="left" w:pos="1548"/>
        </w:tabs>
        <w:rPr>
          <w:rFonts w:cs="Times New Roman"/>
          <w:szCs w:val="24"/>
        </w:rPr>
      </w:pPr>
    </w:p>
    <w:p w14:paraId="6F5AFD1E" w14:textId="6BFA3EE5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3663170D" w14:textId="4CEBBE36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501DB2F4" w14:textId="792C4A0E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1CDD8DE6" w14:textId="5B0AA122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7771FCB5" w14:textId="3E2B1790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5A2A0851" w14:textId="66CC2B1F" w:rsidR="000A2378" w:rsidRPr="000A2378" w:rsidRDefault="000A2378" w:rsidP="000A2378">
      <w:pPr>
        <w:pStyle w:val="NoSpacing"/>
        <w:rPr>
          <w:rFonts w:cs="Times New Roman"/>
          <w:szCs w:val="24"/>
        </w:rPr>
      </w:pPr>
    </w:p>
    <w:p w14:paraId="629E4789" w14:textId="77777777" w:rsidR="000A2378" w:rsidRDefault="000A2378" w:rsidP="000A2378">
      <w:pPr>
        <w:pStyle w:val="NoSpacing"/>
        <w:rPr>
          <w:rFonts w:cs="Times New Roman"/>
          <w:szCs w:val="24"/>
        </w:rPr>
      </w:pPr>
    </w:p>
    <w:p w14:paraId="4110843E" w14:textId="77777777" w:rsidR="000A2378" w:rsidRPr="000A2378" w:rsidRDefault="000A2378" w:rsidP="009139A6">
      <w:pPr>
        <w:pStyle w:val="NoSpacing"/>
        <w:rPr>
          <w:rFonts w:cs="Times New Roman"/>
          <w:szCs w:val="24"/>
        </w:rPr>
      </w:pPr>
    </w:p>
    <w:sectPr w:rsidR="000A2378" w:rsidRPr="000A23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71020" w14:textId="77777777" w:rsidR="000A2378" w:rsidRDefault="000A2378" w:rsidP="009139A6">
      <w:r>
        <w:separator/>
      </w:r>
    </w:p>
  </w:endnote>
  <w:endnote w:type="continuationSeparator" w:id="0">
    <w:p w14:paraId="10D7029A" w14:textId="77777777" w:rsidR="000A2378" w:rsidRDefault="000A237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4881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386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D42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3F9B3" w14:textId="77777777" w:rsidR="000A2378" w:rsidRDefault="000A2378" w:rsidP="009139A6">
      <w:r>
        <w:separator/>
      </w:r>
    </w:p>
  </w:footnote>
  <w:footnote w:type="continuationSeparator" w:id="0">
    <w:p w14:paraId="089757C7" w14:textId="77777777" w:rsidR="000A2378" w:rsidRDefault="000A237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C6E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99CBC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80C7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378"/>
    <w:rsid w:val="000666E0"/>
    <w:rsid w:val="000A2378"/>
    <w:rsid w:val="000A2E7A"/>
    <w:rsid w:val="001307AC"/>
    <w:rsid w:val="00190DFA"/>
    <w:rsid w:val="002510B7"/>
    <w:rsid w:val="00270799"/>
    <w:rsid w:val="002737D5"/>
    <w:rsid w:val="002B1516"/>
    <w:rsid w:val="002D65A0"/>
    <w:rsid w:val="00357E4A"/>
    <w:rsid w:val="00562BA9"/>
    <w:rsid w:val="005C130B"/>
    <w:rsid w:val="00775FE8"/>
    <w:rsid w:val="00826F5C"/>
    <w:rsid w:val="008501AE"/>
    <w:rsid w:val="00864A5E"/>
    <w:rsid w:val="00895D63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4601F"/>
    <w:rsid w:val="00BA00AB"/>
    <w:rsid w:val="00C123BD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CE336"/>
  <w15:chartTrackingRefBased/>
  <w15:docId w15:val="{362EB5F8-29D8-4268-B005-74FD230D8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115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2025-05-01T16:28:00Z</dcterms:created>
  <dcterms:modified xsi:type="dcterms:W3CDTF">2025-05-01T19:13:00Z</dcterms:modified>
</cp:coreProperties>
</file>