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CE4F3" w14:textId="77777777" w:rsidR="00F032CE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Richard CLYFTON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418036F" w14:textId="77777777" w:rsidR="00F032CE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Canon of Guisborough.</w:t>
      </w:r>
    </w:p>
    <w:p w14:paraId="3848AC44" w14:textId="77777777" w:rsidR="00F032CE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05789B" w14:textId="77777777" w:rsidR="00F032CE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F0AC3A" w14:textId="77777777" w:rsidR="00F032CE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conventual church of the Franciscans in </w:t>
      </w:r>
      <w:proofErr w:type="gramStart"/>
      <w:r>
        <w:rPr>
          <w:rFonts w:ascii="Times New Roman" w:hAnsi="Times New Roman" w:cs="Times New Roman"/>
          <w:sz w:val="24"/>
          <w:szCs w:val="24"/>
        </w:rPr>
        <w:t>York</w:t>
      </w:r>
      <w:proofErr w:type="gramEnd"/>
    </w:p>
    <w:p w14:paraId="370BDF59" w14:textId="77777777" w:rsidR="00F032CE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5D842E99" w14:textId="77777777" w:rsidR="00F032CE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32FC988C" w14:textId="77777777" w:rsidR="00F032CE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74FB18" w14:textId="77777777" w:rsidR="00F032CE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D17F17" w14:textId="77777777" w:rsidR="00F032CE" w:rsidRPr="00C17D89" w:rsidRDefault="00F032CE" w:rsidP="00F03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March 2021 </w:t>
      </w:r>
    </w:p>
    <w:p w14:paraId="1B9512D2" w14:textId="3105781D" w:rsidR="00BA00AB" w:rsidRPr="00F032C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032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12606" w14:textId="77777777" w:rsidR="00F032CE" w:rsidRDefault="00F032CE" w:rsidP="009139A6">
      <w:r>
        <w:separator/>
      </w:r>
    </w:p>
  </w:endnote>
  <w:endnote w:type="continuationSeparator" w:id="0">
    <w:p w14:paraId="187F86D8" w14:textId="77777777" w:rsidR="00F032CE" w:rsidRDefault="00F032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60F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AE6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E13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FFB504" w14:textId="77777777" w:rsidR="00F032CE" w:rsidRDefault="00F032CE" w:rsidP="009139A6">
      <w:r>
        <w:separator/>
      </w:r>
    </w:p>
  </w:footnote>
  <w:footnote w:type="continuationSeparator" w:id="0">
    <w:p w14:paraId="4A47D4DC" w14:textId="77777777" w:rsidR="00F032CE" w:rsidRDefault="00F032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C7A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6F4A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2EC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CE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032C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AD23F"/>
  <w15:chartTrackingRefBased/>
  <w15:docId w15:val="{9C75D3CD-9D89-49D4-8815-30A552D8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2021-03-06T22:12:00Z</dcterms:created>
  <dcterms:modified xsi:type="dcterms:W3CDTF">2021-03-06T22:13:00Z</dcterms:modified>
</cp:coreProperties>
</file>