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D25E3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CLYFORD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18D337DB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Weston, Hertfordshire. Husbandman.</w:t>
      </w:r>
    </w:p>
    <w:p w14:paraId="7A127D7C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4EF57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3EA8A8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John Astell of London, saddler(q.v.), brought a plaint of debt against.</w:t>
      </w:r>
    </w:p>
    <w:p w14:paraId="2FD91CE2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35DA80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C3685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453DF" w14:textId="77777777" w:rsidR="00FE68BE" w:rsidRDefault="00FE68BE" w:rsidP="00FE6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13F7A0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7477" w14:textId="77777777" w:rsidR="00FE68BE" w:rsidRDefault="00FE68BE" w:rsidP="009139A6">
      <w:r>
        <w:separator/>
      </w:r>
    </w:p>
  </w:endnote>
  <w:endnote w:type="continuationSeparator" w:id="0">
    <w:p w14:paraId="19D6D52C" w14:textId="77777777" w:rsidR="00FE68BE" w:rsidRDefault="00FE68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308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793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81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F1A5" w14:textId="77777777" w:rsidR="00FE68BE" w:rsidRDefault="00FE68BE" w:rsidP="009139A6">
      <w:r>
        <w:separator/>
      </w:r>
    </w:p>
  </w:footnote>
  <w:footnote w:type="continuationSeparator" w:id="0">
    <w:p w14:paraId="6190C465" w14:textId="77777777" w:rsidR="00FE68BE" w:rsidRDefault="00FE68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4B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74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D5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171E9"/>
  <w15:chartTrackingRefBased/>
  <w15:docId w15:val="{054F6A25-88A8-4C72-AFAD-353189F4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68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2022-05-22T18:47:00Z</dcterms:created>
  <dcterms:modified xsi:type="dcterms:W3CDTF">2022-05-22T18:48:00Z</dcterms:modified>
</cp:coreProperties>
</file>